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CF2D" w14:textId="77777777" w:rsidR="00732B57" w:rsidRPr="00CF148F" w:rsidRDefault="00732B57" w:rsidP="00CF148F">
      <w:pPr>
        <w:pStyle w:val="Rubrik1"/>
      </w:pPr>
      <w:r w:rsidRPr="00CF148F">
        <w:t>Verksamhetsplan</w:t>
      </w:r>
    </w:p>
    <w:p w14:paraId="4452C7F7" w14:textId="77777777" w:rsidR="003655EB" w:rsidRDefault="003655EB" w:rsidP="00327A30">
      <w:pPr>
        <w:ind w:left="1134"/>
      </w:pPr>
    </w:p>
    <w:p w14:paraId="36CE27AC" w14:textId="77777777" w:rsidR="0050249D" w:rsidRDefault="0050249D" w:rsidP="00327A30">
      <w:pPr>
        <w:ind w:left="1134"/>
      </w:pPr>
      <w:r>
        <w:rPr>
          <w:noProof/>
        </w:rPr>
        <mc:AlternateContent>
          <mc:Choice Requires="wps">
            <w:drawing>
              <wp:inline distT="0" distB="0" distL="0" distR="0" wp14:anchorId="62345EF2" wp14:editId="0E2B499A">
                <wp:extent cx="4602480" cy="834390"/>
                <wp:effectExtent l="19050" t="19050" r="26670" b="22860"/>
                <wp:docPr id="2" name="Rektangel: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83439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1745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157D7" w14:textId="5D852AF8" w:rsidR="0050249D" w:rsidRPr="00CF148F" w:rsidRDefault="0050249D" w:rsidP="00CF148F">
                            <w:pPr>
                              <w:jc w:val="center"/>
                              <w:rPr>
                                <w:b/>
                                <w:bCs/>
                                <w:color w:val="17458F"/>
                              </w:rPr>
                            </w:pPr>
                            <w:r w:rsidRPr="00D22F30">
                              <w:rPr>
                                <w:color w:val="17458F"/>
                              </w:rPr>
                              <w:t>Skickas helst innan</w:t>
                            </w:r>
                            <w:r>
                              <w:rPr>
                                <w:b/>
                                <w:bCs/>
                                <w:color w:val="17458F"/>
                              </w:rPr>
                              <w:t xml:space="preserve"> </w:t>
                            </w:r>
                            <w:r w:rsidR="0090610B">
                              <w:rPr>
                                <w:b/>
                                <w:bCs/>
                                <w:color w:val="17458F"/>
                              </w:rPr>
                              <w:t>15 juni</w:t>
                            </w:r>
                            <w:r w:rsidRPr="00D22F30">
                              <w:rPr>
                                <w:b/>
                                <w:bCs/>
                                <w:color w:val="17458F"/>
                              </w:rPr>
                              <w:t xml:space="preserve"> 202</w:t>
                            </w:r>
                            <w:r w:rsidR="0090610B">
                              <w:rPr>
                                <w:b/>
                                <w:bCs/>
                                <w:color w:val="17458F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17458F"/>
                              </w:rPr>
                              <w:t xml:space="preserve"> </w:t>
                            </w:r>
                            <w:r w:rsidRPr="00D22F30">
                              <w:rPr>
                                <w:color w:val="17458F"/>
                              </w:rPr>
                              <w:t xml:space="preserve">till </w:t>
                            </w:r>
                            <w:r w:rsidRPr="00D22F30">
                              <w:rPr>
                                <w:color w:val="17458F"/>
                              </w:rPr>
                              <w:br/>
                              <w:t>202</w:t>
                            </w:r>
                            <w:r w:rsidR="0090610B">
                              <w:rPr>
                                <w:color w:val="17458F"/>
                              </w:rPr>
                              <w:t>3</w:t>
                            </w:r>
                            <w:r w:rsidRPr="00D22F30">
                              <w:rPr>
                                <w:color w:val="17458F"/>
                              </w:rPr>
                              <w:t>/202</w:t>
                            </w:r>
                            <w:r w:rsidR="0090610B">
                              <w:rPr>
                                <w:color w:val="17458F"/>
                              </w:rPr>
                              <w:t>4</w:t>
                            </w:r>
                            <w:r w:rsidR="009E501A" w:rsidRPr="00D22F30">
                              <w:rPr>
                                <w:color w:val="17458F"/>
                              </w:rPr>
                              <w:t>-</w:t>
                            </w:r>
                            <w:r w:rsidRPr="00D22F30">
                              <w:rPr>
                                <w:color w:val="17458F"/>
                              </w:rPr>
                              <w:t>års distriktssekreterare</w:t>
                            </w:r>
                            <w:r w:rsidR="00F74A68">
                              <w:rPr>
                                <w:color w:val="17458F"/>
                              </w:rPr>
                              <w:t xml:space="preserve"> Eva Petré</w:t>
                            </w:r>
                            <w:r w:rsidRPr="00CF148F">
                              <w:rPr>
                                <w:b/>
                                <w:bCs/>
                                <w:color w:val="17458F"/>
                              </w:rPr>
                              <w:br/>
                            </w:r>
                            <w:r w:rsidRPr="00CF148F">
                              <w:rPr>
                                <w:b/>
                                <w:bCs/>
                                <w:color w:val="17458F"/>
                              </w:rPr>
                              <w:sym w:font="Wingdings" w:char="F02D"/>
                            </w:r>
                            <w:r w:rsidRPr="00CF148F">
                              <w:rPr>
                                <w:b/>
                                <w:bCs/>
                                <w:color w:val="17458F"/>
                              </w:rPr>
                              <w:t xml:space="preserve"> </w:t>
                            </w:r>
                            <w:r w:rsidR="00F74A68" w:rsidRPr="00F74A68">
                              <w:rPr>
                                <w:b/>
                                <w:bCs/>
                                <w:color w:val="17458F"/>
                              </w:rPr>
                              <w:t>eva.petre@redovisningab.se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345EF2" id="Rektangel: rundade hörn 2" o:spid="_x0000_s1026" style="width:362.4pt;height:6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" fillcolor="#fbe4d5 [661]" strokecolor="#17458f" strokeweight="3pt">
                <v:fill color2="#f7caac [1301]" rotate="t" focus="100%" type="gradient"/>
                <v:stroke joinstyle="miter"/>
                <v:textbox>
                  <w:txbxContent>
                    <w:p w14:paraId="14A157D7" w14:textId="5D852AF8" w:rsidR="0050249D" w:rsidRPr="00CF148F" w:rsidRDefault="0050249D" w:rsidP="00CF148F">
                      <w:pPr>
                        <w:jc w:val="center"/>
                        <w:rPr>
                          <w:b/>
                          <w:bCs/>
                          <w:color w:val="17458F"/>
                        </w:rPr>
                      </w:pPr>
                      <w:r w:rsidRPr="00D22F30">
                        <w:rPr>
                          <w:color w:val="17458F"/>
                        </w:rPr>
                        <w:t>Skickas helst innan</w:t>
                      </w:r>
                      <w:r>
                        <w:rPr>
                          <w:b/>
                          <w:bCs/>
                          <w:color w:val="17458F"/>
                        </w:rPr>
                        <w:t xml:space="preserve"> </w:t>
                      </w:r>
                      <w:r w:rsidR="0090610B">
                        <w:rPr>
                          <w:b/>
                          <w:bCs/>
                          <w:color w:val="17458F"/>
                        </w:rPr>
                        <w:t>15 juni</w:t>
                      </w:r>
                      <w:r w:rsidRPr="00D22F30">
                        <w:rPr>
                          <w:b/>
                          <w:bCs/>
                          <w:color w:val="17458F"/>
                        </w:rPr>
                        <w:t xml:space="preserve"> 202</w:t>
                      </w:r>
                      <w:r w:rsidR="0090610B">
                        <w:rPr>
                          <w:b/>
                          <w:bCs/>
                          <w:color w:val="17458F"/>
                        </w:rPr>
                        <w:t>3</w:t>
                      </w:r>
                      <w:r>
                        <w:rPr>
                          <w:b/>
                          <w:bCs/>
                          <w:color w:val="17458F"/>
                        </w:rPr>
                        <w:t xml:space="preserve"> </w:t>
                      </w:r>
                      <w:r w:rsidRPr="00D22F30">
                        <w:rPr>
                          <w:color w:val="17458F"/>
                        </w:rPr>
                        <w:t xml:space="preserve">till </w:t>
                      </w:r>
                      <w:r w:rsidRPr="00D22F30">
                        <w:rPr>
                          <w:color w:val="17458F"/>
                        </w:rPr>
                        <w:br/>
                        <w:t>202</w:t>
                      </w:r>
                      <w:r w:rsidR="0090610B">
                        <w:rPr>
                          <w:color w:val="17458F"/>
                        </w:rPr>
                        <w:t>3</w:t>
                      </w:r>
                      <w:r w:rsidRPr="00D22F30">
                        <w:rPr>
                          <w:color w:val="17458F"/>
                        </w:rPr>
                        <w:t>/202</w:t>
                      </w:r>
                      <w:r w:rsidR="0090610B">
                        <w:rPr>
                          <w:color w:val="17458F"/>
                        </w:rPr>
                        <w:t>4</w:t>
                      </w:r>
                      <w:r w:rsidR="009E501A" w:rsidRPr="00D22F30">
                        <w:rPr>
                          <w:color w:val="17458F"/>
                        </w:rPr>
                        <w:t>-</w:t>
                      </w:r>
                      <w:r w:rsidRPr="00D22F30">
                        <w:rPr>
                          <w:color w:val="17458F"/>
                        </w:rPr>
                        <w:t>års distriktssekreterare</w:t>
                      </w:r>
                      <w:r w:rsidR="00F74A68">
                        <w:rPr>
                          <w:color w:val="17458F"/>
                        </w:rPr>
                        <w:t xml:space="preserve"> Eva Petré</w:t>
                      </w:r>
                      <w:r w:rsidRPr="00CF148F">
                        <w:rPr>
                          <w:b/>
                          <w:bCs/>
                          <w:color w:val="17458F"/>
                        </w:rPr>
                        <w:br/>
                      </w:r>
                      <w:r w:rsidRPr="00CF148F">
                        <w:rPr>
                          <w:b/>
                          <w:bCs/>
                          <w:color w:val="17458F"/>
                        </w:rPr>
                        <w:sym w:font="Wingdings" w:char="F02D"/>
                      </w:r>
                      <w:r w:rsidRPr="00CF148F">
                        <w:rPr>
                          <w:b/>
                          <w:bCs/>
                          <w:color w:val="17458F"/>
                        </w:rPr>
                        <w:t xml:space="preserve"> </w:t>
                      </w:r>
                      <w:r w:rsidR="00F74A68" w:rsidRPr="00F74A68">
                        <w:rPr>
                          <w:b/>
                          <w:bCs/>
                          <w:color w:val="17458F"/>
                        </w:rPr>
                        <w:t>eva.petre@redovisningab.se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D4BC44" w14:textId="77777777" w:rsidR="00924E4F" w:rsidRDefault="00924E4F" w:rsidP="00732B57"/>
    <w:p w14:paraId="67384455" w14:textId="46BA2F64" w:rsidR="0090610B" w:rsidRDefault="00732B57" w:rsidP="00732B57">
      <w:r w:rsidRPr="00732B57">
        <w:t xml:space="preserve">Nedan följer ett antal frågor som </w:t>
      </w:r>
      <w:r w:rsidR="00B133BB">
        <w:t>berördes</w:t>
      </w:r>
      <w:r w:rsidRPr="00732B57">
        <w:t xml:space="preserve"> på PETS</w:t>
      </w:r>
      <w:r w:rsidR="00B133BB">
        <w:t xml:space="preserve">. </w:t>
      </w:r>
      <w:r w:rsidR="007603E2">
        <w:t xml:space="preserve">Mallen </w:t>
      </w:r>
      <w:r w:rsidR="00175052">
        <w:t>ser i princip ut som föregående års mall</w:t>
      </w:r>
      <w:r w:rsidR="0001410A">
        <w:t xml:space="preserve"> </w:t>
      </w:r>
      <w:r w:rsidR="00CD3903">
        <w:t xml:space="preserve">fast </w:t>
      </w:r>
      <w:r w:rsidR="0001410A">
        <w:t>med mindre justeringar</w:t>
      </w:r>
      <w:r w:rsidR="007702E4">
        <w:t>. Detta</w:t>
      </w:r>
      <w:r w:rsidR="00175052">
        <w:t xml:space="preserve"> för att skapa </w:t>
      </w:r>
      <w:r w:rsidR="0001410A">
        <w:t xml:space="preserve">en </w:t>
      </w:r>
      <w:r w:rsidR="00175052">
        <w:t>kontinuitet</w:t>
      </w:r>
      <w:r w:rsidR="00E75FD9">
        <w:t xml:space="preserve">. </w:t>
      </w:r>
    </w:p>
    <w:p w14:paraId="19FF900D" w14:textId="77777777" w:rsidR="00F74A68" w:rsidRDefault="00F74A68" w:rsidP="00F74A68">
      <w:pPr>
        <w:jc w:val="center"/>
      </w:pPr>
      <w:r w:rsidRPr="00732B57">
        <w:t xml:space="preserve">Jag </w:t>
      </w:r>
      <w:r>
        <w:t xml:space="preserve">skulle </w:t>
      </w:r>
      <w:r w:rsidRPr="00732B57">
        <w:t>vil</w:t>
      </w:r>
      <w:r>
        <w:t xml:space="preserve">ja att du funderar på vad du skulle </w:t>
      </w:r>
    </w:p>
    <w:p w14:paraId="30123CFB" w14:textId="24F83B3C" w:rsidR="00F74A68" w:rsidRDefault="00F74A68" w:rsidP="00F74A68">
      <w:pPr>
        <w:jc w:val="center"/>
      </w:pPr>
      <w:r>
        <w:t xml:space="preserve">vilja fokusera på under ditt president-år. </w:t>
      </w:r>
    </w:p>
    <w:p w14:paraId="224DBC59" w14:textId="77777777" w:rsidR="00F74A68" w:rsidRPr="0090610B" w:rsidRDefault="00F74A68" w:rsidP="00F74A68">
      <w:pPr>
        <w:pStyle w:val="Normalwebb"/>
        <w:kinsoku w:val="0"/>
        <w:overflowPunct w:val="0"/>
        <w:spacing w:before="96" w:beforeAutospacing="0" w:after="0" w:afterAutospacing="0" w:line="216" w:lineRule="auto"/>
        <w:jc w:val="center"/>
        <w:textAlignment w:val="baseline"/>
        <w:rPr>
          <w:sz w:val="28"/>
          <w:szCs w:val="28"/>
          <w:lang w:val="sv-SE"/>
        </w:rPr>
      </w:pPr>
      <w:r w:rsidRPr="0090610B">
        <w:rPr>
          <w:rFonts w:ascii="Calibri" w:eastAsia="Calibri" w:hAnsi="Calibri" w:cs="Calibri"/>
          <w:b/>
          <w:bCs/>
          <w:kern w:val="24"/>
          <w:sz w:val="28"/>
          <w:szCs w:val="28"/>
          <w:lang w:val="sv-SE"/>
        </w:rPr>
        <w:t>KÄRNVÄRDEN</w:t>
      </w:r>
    </w:p>
    <w:p w14:paraId="1B3F72E2" w14:textId="77777777" w:rsidR="00F74A68" w:rsidRDefault="00F74A68" w:rsidP="00F74A68">
      <w:pPr>
        <w:pStyle w:val="Normalwebb"/>
        <w:kinsoku w:val="0"/>
        <w:overflowPunct w:val="0"/>
        <w:spacing w:before="96" w:beforeAutospacing="0" w:after="0" w:afterAutospacing="0" w:line="216" w:lineRule="auto"/>
        <w:jc w:val="center"/>
        <w:textAlignment w:val="baseline"/>
        <w:rPr>
          <w:rFonts w:ascii="Calibri" w:eastAsia="Calibri" w:hAnsi="Calibri" w:cs="Calibri"/>
          <w:kern w:val="24"/>
          <w:sz w:val="28"/>
          <w:szCs w:val="28"/>
          <w:lang w:val="sv-SE"/>
        </w:rPr>
      </w:pPr>
      <w:r w:rsidRPr="0090610B">
        <w:rPr>
          <w:rFonts w:ascii="Calibri" w:eastAsia="Calibri" w:hAnsi="Calibri" w:cs="Calibri"/>
          <w:kern w:val="24"/>
          <w:sz w:val="28"/>
          <w:szCs w:val="28"/>
          <w:lang w:val="sv-SE"/>
        </w:rPr>
        <w:t>Gemenskap – Integritet - Mångfald – Service – Ledarskap</w:t>
      </w:r>
    </w:p>
    <w:p w14:paraId="33D25D99" w14:textId="77777777" w:rsidR="00F74A68" w:rsidRDefault="00F74A68" w:rsidP="00732B57"/>
    <w:p w14:paraId="4073994B" w14:textId="6FB8F0BB" w:rsidR="009B62B0" w:rsidRPr="00AC5FEB" w:rsidRDefault="0090610B" w:rsidP="00F74A68">
      <w:pPr>
        <w:jc w:val="center"/>
      </w:pPr>
      <w:r>
        <w:t>Ta inspiration</w:t>
      </w:r>
      <w:r w:rsidR="00F74A68">
        <w:t xml:space="preserve"> från medlemmarna i klubben och stäm sedan med styrelsen och slutligen med att förankra med klubben</w:t>
      </w:r>
      <w:r w:rsidR="009377E9">
        <w:br/>
      </w:r>
    </w:p>
    <w:p w14:paraId="2DCC9CA7" w14:textId="77777777" w:rsidR="00B139EB" w:rsidRDefault="00732B57" w:rsidP="00732B57">
      <w:r w:rsidRPr="00732B57">
        <w:t xml:space="preserve">För varje fråga </w:t>
      </w:r>
      <w:r w:rsidR="00854BAD" w:rsidRPr="00240CAF">
        <w:rPr>
          <w:b/>
          <w:bCs/>
          <w:sz w:val="32"/>
          <w:szCs w:val="32"/>
          <w:u w:val="single"/>
        </w:rPr>
        <w:t xml:space="preserve">du </w:t>
      </w:r>
      <w:r w:rsidR="005079DB" w:rsidRPr="00240CAF">
        <w:rPr>
          <w:b/>
          <w:bCs/>
          <w:sz w:val="32"/>
          <w:szCs w:val="32"/>
          <w:u w:val="single"/>
        </w:rPr>
        <w:t>väljer att besvara</w:t>
      </w:r>
      <w:r w:rsidR="00F260AC">
        <w:t xml:space="preserve"> </w:t>
      </w:r>
      <w:r w:rsidR="00B139EB">
        <w:t xml:space="preserve">skall du </w:t>
      </w:r>
      <w:r w:rsidRPr="00732B57">
        <w:t xml:space="preserve">beskriva </w:t>
      </w:r>
    </w:p>
    <w:p w14:paraId="1DA2744F" w14:textId="77777777" w:rsidR="00B139EB" w:rsidRDefault="00732B57" w:rsidP="00732B57">
      <w:r w:rsidRPr="009B62B0">
        <w:rPr>
          <w:b/>
          <w:bCs/>
          <w:color w:val="17458F"/>
        </w:rPr>
        <w:t>VAD</w:t>
      </w:r>
      <w:r w:rsidRPr="00732B57">
        <w:rPr>
          <w:color w:val="17458F"/>
        </w:rPr>
        <w:t xml:space="preserve"> </w:t>
      </w:r>
      <w:r w:rsidR="004A21DB">
        <w:t>ni</w:t>
      </w:r>
      <w:r w:rsidR="0072469F">
        <w:t xml:space="preserve"> s</w:t>
      </w:r>
      <w:r w:rsidRPr="00732B57">
        <w:t xml:space="preserve">kall göra, </w:t>
      </w:r>
    </w:p>
    <w:p w14:paraId="7C54B2AB" w14:textId="77777777" w:rsidR="00384060" w:rsidRDefault="00732B57" w:rsidP="00732B57">
      <w:r w:rsidRPr="009B62B0">
        <w:rPr>
          <w:b/>
          <w:bCs/>
          <w:color w:val="17458F"/>
        </w:rPr>
        <w:t>HUR</w:t>
      </w:r>
      <w:r w:rsidRPr="00732B57">
        <w:rPr>
          <w:color w:val="17458F"/>
        </w:rPr>
        <w:t xml:space="preserve"> </w:t>
      </w:r>
      <w:r w:rsidR="004A21DB">
        <w:t>ni</w:t>
      </w:r>
      <w:r w:rsidRPr="00732B57">
        <w:t xml:space="preserve"> tänker göra det</w:t>
      </w:r>
      <w:r w:rsidR="00240CAF">
        <w:t xml:space="preserve"> och</w:t>
      </w:r>
    </w:p>
    <w:p w14:paraId="58573E42" w14:textId="77777777" w:rsidR="00732B57" w:rsidRDefault="009B62B0" w:rsidP="00732B57">
      <w:r>
        <w:rPr>
          <w:b/>
          <w:bCs/>
          <w:color w:val="17458F"/>
        </w:rPr>
        <w:t xml:space="preserve">Vilket </w:t>
      </w:r>
      <w:r w:rsidR="00732B57" w:rsidRPr="009B62B0">
        <w:rPr>
          <w:b/>
          <w:bCs/>
          <w:color w:val="17458F"/>
        </w:rPr>
        <w:t>RESULTAT</w:t>
      </w:r>
      <w:r w:rsidR="00732B57" w:rsidRPr="00732B57">
        <w:rPr>
          <w:color w:val="17458F"/>
        </w:rPr>
        <w:t xml:space="preserve"> </w:t>
      </w:r>
      <w:r w:rsidR="005079DB">
        <w:t>n</w:t>
      </w:r>
      <w:r w:rsidR="00732B57" w:rsidRPr="00732B57">
        <w:t xml:space="preserve">i förväntar </w:t>
      </w:r>
      <w:r w:rsidR="00F260AC">
        <w:t>er</w:t>
      </w:r>
    </w:p>
    <w:p w14:paraId="25FC58CC" w14:textId="77777777" w:rsidR="00B751D5" w:rsidRDefault="00B751D5" w:rsidP="00732B57">
      <w:r>
        <w:t xml:space="preserve">Bättre att ha </w:t>
      </w:r>
      <w:r w:rsidRPr="009B62B0">
        <w:rPr>
          <w:b/>
          <w:bCs/>
          <w:sz w:val="28"/>
          <w:szCs w:val="28"/>
          <w:u w:val="single"/>
        </w:rPr>
        <w:t>en eller två frågor</w:t>
      </w:r>
      <w:r>
        <w:t xml:space="preserve"> att </w:t>
      </w:r>
      <w:r w:rsidR="00066248">
        <w:t>ha fokus på och sedan genomföra än att spreta åt många hå</w:t>
      </w:r>
      <w:r w:rsidR="00E249DB">
        <w:t>ll med ljumt resultat.</w:t>
      </w:r>
      <w:r w:rsidR="00066248">
        <w:t xml:space="preserve"> </w:t>
      </w:r>
    </w:p>
    <w:p w14:paraId="5CE75663" w14:textId="77777777" w:rsidR="009B62B0" w:rsidRDefault="009B62B0" w:rsidP="00732B57"/>
    <w:p w14:paraId="31E9EA5C" w14:textId="77777777" w:rsidR="004A617E" w:rsidRDefault="00815551" w:rsidP="00C52249">
      <w:pPr>
        <w:ind w:left="1134"/>
      </w:pPr>
      <w:r>
        <w:rPr>
          <w:noProof/>
        </w:rPr>
        <mc:AlternateContent>
          <mc:Choice Requires="wps">
            <w:drawing>
              <wp:inline distT="0" distB="0" distL="0" distR="0" wp14:anchorId="2DB34AB3" wp14:editId="52457FE1">
                <wp:extent cx="4602480" cy="2404110"/>
                <wp:effectExtent l="19050" t="19050" r="26670" b="15240"/>
                <wp:docPr id="4" name="Rektangel: rundade hör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24041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1745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6D5ED" w14:textId="77777777" w:rsidR="00815551" w:rsidRPr="00157B82" w:rsidRDefault="00815551" w:rsidP="00D22F30">
                            <w:pPr>
                              <w:jc w:val="center"/>
                              <w:rPr>
                                <w:color w:val="17458F"/>
                              </w:rPr>
                            </w:pPr>
                            <w:r w:rsidRPr="00157B82">
                              <w:rPr>
                                <w:b/>
                                <w:bCs/>
                                <w:color w:val="17458F"/>
                              </w:rPr>
                              <w:t>Instruktioner</w:t>
                            </w:r>
                          </w:p>
                          <w:p w14:paraId="2CD9C59B" w14:textId="77777777" w:rsidR="00815551" w:rsidRDefault="00815551" w:rsidP="00157B82">
                            <w:pPr>
                              <w:ind w:left="567" w:hanging="567"/>
                              <w:rPr>
                                <w:color w:val="17458F"/>
                              </w:rPr>
                            </w:pP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sym w:font="Wingdings 3" w:char="F075"/>
                            </w: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tab/>
                            </w:r>
                            <w:r w:rsidRPr="00157B82">
                              <w:rPr>
                                <w:color w:val="17458F"/>
                              </w:rPr>
                              <w:t xml:space="preserve">Börja med att fylla i </w:t>
                            </w:r>
                            <w:r>
                              <w:rPr>
                                <w:color w:val="17458F"/>
                              </w:rPr>
                              <w:t>K</w:t>
                            </w:r>
                            <w:r w:rsidRPr="00157B82">
                              <w:rPr>
                                <w:color w:val="17458F"/>
                              </w:rPr>
                              <w:t xml:space="preserve">lubbnamn </w:t>
                            </w:r>
                            <w:r>
                              <w:rPr>
                                <w:color w:val="17458F"/>
                              </w:rPr>
                              <w:t>i rubriken</w:t>
                            </w:r>
                          </w:p>
                          <w:p w14:paraId="397EA35A" w14:textId="77777777" w:rsidR="00815551" w:rsidRPr="00157B82" w:rsidRDefault="00815551" w:rsidP="00157B82">
                            <w:pPr>
                              <w:ind w:left="567" w:hanging="567"/>
                              <w:rPr>
                                <w:color w:val="17458F"/>
                              </w:rPr>
                            </w:pPr>
                            <w:r>
                              <w:rPr>
                                <w:color w:val="17458F"/>
                              </w:rPr>
                              <w:tab/>
                              <w:t>(klicka i fältet och skriv så ersätts fältet)</w:t>
                            </w:r>
                          </w:p>
                          <w:p w14:paraId="4A4D7794" w14:textId="77777777" w:rsidR="00815551" w:rsidRPr="00157B82" w:rsidRDefault="00815551" w:rsidP="00157B82">
                            <w:pPr>
                              <w:ind w:left="567" w:hanging="567"/>
                              <w:rPr>
                                <w:color w:val="17458F"/>
                              </w:rPr>
                            </w:pP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sym w:font="Wingdings 3" w:char="F075"/>
                            </w: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tab/>
                            </w:r>
                            <w:r w:rsidRPr="00157B82">
                              <w:rPr>
                                <w:color w:val="17458F"/>
                              </w:rPr>
                              <w:t xml:space="preserve">Därefter svar </w:t>
                            </w:r>
                            <w:r w:rsidRPr="00157B82">
                              <w:rPr>
                                <w:color w:val="17458F"/>
                              </w:rPr>
                              <w:sym w:font="Wingdings" w:char="F08C"/>
                            </w:r>
                            <w:r w:rsidRPr="00157B82">
                              <w:rPr>
                                <w:color w:val="17458F"/>
                              </w:rPr>
                              <w:t xml:space="preserve"> </w:t>
                            </w:r>
                            <w:r w:rsidRPr="00157B82">
                              <w:rPr>
                                <w:color w:val="17458F"/>
                              </w:rPr>
                              <w:noBreakHyphen/>
                              <w:t xml:space="preserve"> </w:t>
                            </w:r>
                            <w:r w:rsidRPr="00157B82">
                              <w:rPr>
                                <w:color w:val="17458F"/>
                              </w:rPr>
                              <w:sym w:font="Wingdings" w:char="F095"/>
                            </w:r>
                            <w:r w:rsidRPr="00157B82">
                              <w:rPr>
                                <w:color w:val="17458F"/>
                              </w:rPr>
                              <w:t xml:space="preserve"> i fälten </w:t>
                            </w:r>
                            <w:r>
                              <w:rPr>
                                <w:color w:val="17458F"/>
                              </w:rPr>
                              <w:t xml:space="preserve">som </w:t>
                            </w:r>
                            <w:r w:rsidRPr="00157B82">
                              <w:rPr>
                                <w:color w:val="17458F"/>
                              </w:rPr>
                              <w:t>expanderar så längre svar ryms</w:t>
                            </w:r>
                          </w:p>
                          <w:p w14:paraId="18F15856" w14:textId="77777777" w:rsidR="00815551" w:rsidRPr="00157B82" w:rsidRDefault="00815551" w:rsidP="008212FF">
                            <w:pPr>
                              <w:ind w:left="567" w:hanging="567"/>
                              <w:rPr>
                                <w:color w:val="17458F"/>
                              </w:rPr>
                            </w:pP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sym w:font="Wingdings 3" w:char="F075"/>
                            </w: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tab/>
                            </w:r>
                            <w:r w:rsidRPr="00157B82">
                              <w:rPr>
                                <w:color w:val="17458F"/>
                              </w:rPr>
                              <w:t xml:space="preserve">Sist datum, ort och </w:t>
                            </w:r>
                            <w:r w:rsidR="00C52249">
                              <w:rPr>
                                <w:color w:val="17458F"/>
                              </w:rPr>
                              <w:t>d</w:t>
                            </w:r>
                            <w:r w:rsidRPr="00157B82">
                              <w:rPr>
                                <w:color w:val="17458F"/>
                              </w:rPr>
                              <w:t>itt namn</w:t>
                            </w:r>
                            <w:r w:rsidR="008212FF">
                              <w:rPr>
                                <w:color w:val="17458F"/>
                              </w:rPr>
                              <w:br/>
                            </w:r>
                          </w:p>
                          <w:p w14:paraId="7DD6A079" w14:textId="77777777" w:rsidR="00815551" w:rsidRPr="00157B82" w:rsidRDefault="00815551" w:rsidP="00157B82">
                            <w:pPr>
                              <w:ind w:left="567" w:hanging="567"/>
                              <w:rPr>
                                <w:color w:val="17458F"/>
                              </w:rPr>
                            </w:pP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sym w:font="Wingdings 3" w:char="F075"/>
                            </w:r>
                            <w:r w:rsidRPr="00157B82">
                              <w:rPr>
                                <w:color w:val="17458F"/>
                                <w:sz w:val="20"/>
                                <w:szCs w:val="20"/>
                              </w:rPr>
                              <w:tab/>
                            </w:r>
                            <w:r w:rsidRPr="00157B82">
                              <w:rPr>
                                <w:color w:val="17458F"/>
                              </w:rPr>
                              <w:t>Spara sedan och skicka som bifogad 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B34AB3" id="Rektangel: rundade hörn 4" o:spid="_x0000_s1027" style="width:362.4pt;height:18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" fillcolor="#fbe4d5 [661]" strokecolor="#17458f" strokeweight="3pt">
                <v:fill color2="#f7caac [1301]" rotate="t" focus="100%" type="gradient"/>
                <v:stroke joinstyle="miter"/>
                <v:textbox>
                  <w:txbxContent>
                    <w:p w14:paraId="60D6D5ED" w14:textId="77777777" w:rsidR="00815551" w:rsidRPr="00157B82" w:rsidRDefault="00815551" w:rsidP="00D22F30">
                      <w:pPr>
                        <w:jc w:val="center"/>
                        <w:rPr>
                          <w:color w:val="17458F"/>
                        </w:rPr>
                      </w:pPr>
                      <w:r w:rsidRPr="00157B82">
                        <w:rPr>
                          <w:b/>
                          <w:bCs/>
                          <w:color w:val="17458F"/>
                        </w:rPr>
                        <w:t>Instruktioner</w:t>
                      </w:r>
                    </w:p>
                    <w:p w14:paraId="2CD9C59B" w14:textId="77777777" w:rsidR="00815551" w:rsidRDefault="00815551" w:rsidP="00157B82">
                      <w:pPr>
                        <w:ind w:left="567" w:hanging="567"/>
                        <w:rPr>
                          <w:color w:val="17458F"/>
                        </w:rPr>
                      </w:pP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sym w:font="Wingdings 3" w:char="F075"/>
                      </w: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tab/>
                      </w:r>
                      <w:r w:rsidRPr="00157B82">
                        <w:rPr>
                          <w:color w:val="17458F"/>
                        </w:rPr>
                        <w:t xml:space="preserve">Börja med att fylla i </w:t>
                      </w:r>
                      <w:r>
                        <w:rPr>
                          <w:color w:val="17458F"/>
                        </w:rPr>
                        <w:t>K</w:t>
                      </w:r>
                      <w:r w:rsidRPr="00157B82">
                        <w:rPr>
                          <w:color w:val="17458F"/>
                        </w:rPr>
                        <w:t xml:space="preserve">lubbnamn </w:t>
                      </w:r>
                      <w:r>
                        <w:rPr>
                          <w:color w:val="17458F"/>
                        </w:rPr>
                        <w:t>i rubriken</w:t>
                      </w:r>
                    </w:p>
                    <w:p w14:paraId="397EA35A" w14:textId="77777777" w:rsidR="00815551" w:rsidRPr="00157B82" w:rsidRDefault="00815551" w:rsidP="00157B82">
                      <w:pPr>
                        <w:ind w:left="567" w:hanging="567"/>
                        <w:rPr>
                          <w:color w:val="17458F"/>
                        </w:rPr>
                      </w:pPr>
                      <w:r>
                        <w:rPr>
                          <w:color w:val="17458F"/>
                        </w:rPr>
                        <w:tab/>
                        <w:t>(klicka i fältet och skriv så ersätts fältet)</w:t>
                      </w:r>
                    </w:p>
                    <w:p w14:paraId="4A4D7794" w14:textId="77777777" w:rsidR="00815551" w:rsidRPr="00157B82" w:rsidRDefault="00815551" w:rsidP="00157B82">
                      <w:pPr>
                        <w:ind w:left="567" w:hanging="567"/>
                        <w:rPr>
                          <w:color w:val="17458F"/>
                        </w:rPr>
                      </w:pP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sym w:font="Wingdings 3" w:char="F075"/>
                      </w: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tab/>
                      </w:r>
                      <w:r w:rsidRPr="00157B82">
                        <w:rPr>
                          <w:color w:val="17458F"/>
                        </w:rPr>
                        <w:t xml:space="preserve">Därefter svar </w:t>
                      </w:r>
                      <w:r w:rsidRPr="00157B82">
                        <w:rPr>
                          <w:color w:val="17458F"/>
                        </w:rPr>
                        <w:sym w:font="Wingdings" w:char="F08C"/>
                      </w:r>
                      <w:r w:rsidRPr="00157B82">
                        <w:rPr>
                          <w:color w:val="17458F"/>
                        </w:rPr>
                        <w:t xml:space="preserve"> </w:t>
                      </w:r>
                      <w:r w:rsidRPr="00157B82">
                        <w:rPr>
                          <w:color w:val="17458F"/>
                        </w:rPr>
                        <w:noBreakHyphen/>
                        <w:t xml:space="preserve"> </w:t>
                      </w:r>
                      <w:r w:rsidRPr="00157B82">
                        <w:rPr>
                          <w:color w:val="17458F"/>
                        </w:rPr>
                        <w:sym w:font="Wingdings" w:char="F095"/>
                      </w:r>
                      <w:r w:rsidRPr="00157B82">
                        <w:rPr>
                          <w:color w:val="17458F"/>
                        </w:rPr>
                        <w:t xml:space="preserve"> i fälten </w:t>
                      </w:r>
                      <w:r>
                        <w:rPr>
                          <w:color w:val="17458F"/>
                        </w:rPr>
                        <w:t xml:space="preserve">som </w:t>
                      </w:r>
                      <w:r w:rsidRPr="00157B82">
                        <w:rPr>
                          <w:color w:val="17458F"/>
                        </w:rPr>
                        <w:t>expanderar så längre svar ryms</w:t>
                      </w:r>
                    </w:p>
                    <w:p w14:paraId="18F15856" w14:textId="77777777" w:rsidR="00815551" w:rsidRPr="00157B82" w:rsidRDefault="00815551" w:rsidP="008212FF">
                      <w:pPr>
                        <w:ind w:left="567" w:hanging="567"/>
                        <w:rPr>
                          <w:color w:val="17458F"/>
                        </w:rPr>
                      </w:pP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sym w:font="Wingdings 3" w:char="F075"/>
                      </w: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tab/>
                      </w:r>
                      <w:r w:rsidRPr="00157B82">
                        <w:rPr>
                          <w:color w:val="17458F"/>
                        </w:rPr>
                        <w:t xml:space="preserve">Sist datum, ort och </w:t>
                      </w:r>
                      <w:r w:rsidR="00C52249">
                        <w:rPr>
                          <w:color w:val="17458F"/>
                        </w:rPr>
                        <w:t>d</w:t>
                      </w:r>
                      <w:r w:rsidRPr="00157B82">
                        <w:rPr>
                          <w:color w:val="17458F"/>
                        </w:rPr>
                        <w:t>itt namn</w:t>
                      </w:r>
                      <w:r w:rsidR="008212FF">
                        <w:rPr>
                          <w:color w:val="17458F"/>
                        </w:rPr>
                        <w:br/>
                      </w:r>
                    </w:p>
                    <w:p w14:paraId="7DD6A079" w14:textId="77777777" w:rsidR="00815551" w:rsidRPr="00157B82" w:rsidRDefault="00815551" w:rsidP="00157B82">
                      <w:pPr>
                        <w:ind w:left="567" w:hanging="567"/>
                        <w:rPr>
                          <w:color w:val="17458F"/>
                        </w:rPr>
                      </w:pP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sym w:font="Wingdings 3" w:char="F075"/>
                      </w:r>
                      <w:r w:rsidRPr="00157B82">
                        <w:rPr>
                          <w:color w:val="17458F"/>
                          <w:sz w:val="20"/>
                          <w:szCs w:val="20"/>
                        </w:rPr>
                        <w:tab/>
                      </w:r>
                      <w:r w:rsidRPr="00157B82">
                        <w:rPr>
                          <w:color w:val="17458F"/>
                        </w:rPr>
                        <w:t>Spara sedan och skicka som bifogad fil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D08F74" w14:textId="77777777" w:rsidR="003655EB" w:rsidRPr="00CF148F" w:rsidRDefault="003655EB" w:rsidP="003655EB">
      <w:pPr>
        <w:pStyle w:val="Rubrik1"/>
      </w:pPr>
      <w:r w:rsidRPr="00CF148F">
        <w:lastRenderedPageBreak/>
        <w:t>Verksamhetsplan</w:t>
      </w:r>
    </w:p>
    <w:p w14:paraId="5D1C52A5" w14:textId="4B45A86E" w:rsidR="008033F9" w:rsidRDefault="003655EB" w:rsidP="003655EB">
      <w:pPr>
        <w:pStyle w:val="Rubrik2"/>
      </w:pPr>
      <w:r w:rsidRPr="00CF148F">
        <w:t>för Rotar</w:t>
      </w:r>
      <w:r>
        <w:t xml:space="preserve">yklubb </w:t>
      </w:r>
      <w:sdt>
        <w:sdtPr>
          <w:alias w:val="Klubbnamn"/>
          <w:tag w:val="Klubbnamn"/>
          <w:id w:val="-459338088"/>
          <w:placeholder>
            <w:docPart w:val="FFA615DB92AF40C78A253E892D7919EF"/>
          </w:placeholder>
          <w15:color w:val="000080"/>
          <w:text/>
        </w:sdtPr>
        <w:sdtEndPr/>
        <w:sdtContent>
          <w:r>
            <w:rPr>
              <w:rStyle w:val="Platshllartext"/>
            </w:rPr>
            <w:t>Ange klubbnamn</w:t>
          </w:r>
        </w:sdtContent>
      </w:sdt>
      <w:r w:rsidRPr="00CF148F">
        <w:t xml:space="preserve"> år 202</w:t>
      </w:r>
      <w:r w:rsidR="0090610B">
        <w:t>3</w:t>
      </w:r>
      <w:r w:rsidR="00D22F30">
        <w:t>/</w:t>
      </w:r>
      <w:r>
        <w:t>20</w:t>
      </w:r>
      <w:r w:rsidRPr="00CF148F">
        <w:t>2</w:t>
      </w:r>
      <w:r w:rsidR="0090610B">
        <w:t>4</w:t>
      </w:r>
    </w:p>
    <w:p w14:paraId="229B6760" w14:textId="77777777" w:rsidR="008033F9" w:rsidRDefault="008033F9" w:rsidP="004A617E"/>
    <w:p w14:paraId="3ED982C6" w14:textId="77777777" w:rsidR="00B133BB" w:rsidRDefault="00732B57" w:rsidP="00B133BB">
      <w:pPr>
        <w:keepNext/>
        <w:tabs>
          <w:tab w:val="clear" w:pos="1134"/>
        </w:tabs>
        <w:ind w:left="567" w:hanging="567"/>
      </w:pPr>
      <w:r>
        <w:sym w:font="Wingdings" w:char="F08C"/>
      </w:r>
      <w:r>
        <w:tab/>
      </w:r>
      <w:r w:rsidR="00B133BB" w:rsidRPr="00732B57">
        <w:t xml:space="preserve">Hur </w:t>
      </w:r>
      <w:r w:rsidR="00B133BB">
        <w:t>vill</w:t>
      </w:r>
      <w:r w:rsidR="00B133BB" w:rsidRPr="00732B57">
        <w:t xml:space="preserve"> </w:t>
      </w:r>
      <w:r w:rsidR="009813A5">
        <w:t>ni</w:t>
      </w:r>
      <w:r w:rsidR="00B133BB" w:rsidRPr="00732B57">
        <w:t xml:space="preserve"> utveckla klubben så nuvarande medlemmar vill stanna kvar och helst öka sitt engagemang?</w:t>
      </w:r>
    </w:p>
    <w:sdt>
      <w:sdtPr>
        <w:alias w:val="Svar fråga 1"/>
        <w:tag w:val="Svar fråga 1"/>
        <w:id w:val="1454602128"/>
        <w:placeholder>
          <w:docPart w:val="0477185DE8C647759BCE607C26ADFDD7"/>
        </w:placeholder>
        <w:showingPlcHdr/>
        <w15:color w:val="000080"/>
      </w:sdtPr>
      <w:sdtEndPr/>
      <w:sdtContent>
        <w:p w14:paraId="397AC8E9" w14:textId="77777777" w:rsidR="008064F4" w:rsidRPr="00732B57" w:rsidRDefault="008064F4" w:rsidP="008064F4">
          <w:pPr>
            <w:tabs>
              <w:tab w:val="clear" w:pos="1134"/>
            </w:tabs>
            <w:ind w:left="567"/>
          </w:pPr>
          <w:r>
            <w:rPr>
              <w:rStyle w:val="Platshllartext"/>
            </w:rPr>
            <w:t xml:space="preserve">Ange svar på fråga </w:t>
          </w:r>
          <w:r>
            <w:sym w:font="Wingdings" w:char="F08C"/>
          </w:r>
          <w:r>
            <w:rPr>
              <w:rStyle w:val="Platshllartext"/>
            </w:rPr>
            <w:t xml:space="preserve"> i denna ruta</w:t>
          </w:r>
        </w:p>
      </w:sdtContent>
    </w:sdt>
    <w:p w14:paraId="367A6A76" w14:textId="77777777" w:rsidR="00732B57" w:rsidRPr="00732B57" w:rsidRDefault="008064F4" w:rsidP="00B133BB">
      <w:pPr>
        <w:keepNext/>
        <w:tabs>
          <w:tab w:val="clear" w:pos="1134"/>
        </w:tabs>
        <w:ind w:left="567" w:hanging="567"/>
      </w:pPr>
      <w:r>
        <w:sym w:font="Wingdings" w:char="F08D"/>
      </w:r>
      <w:r>
        <w:tab/>
      </w:r>
      <w:r w:rsidR="00B133BB" w:rsidRPr="00732B57">
        <w:t xml:space="preserve">Hur </w:t>
      </w:r>
      <w:r w:rsidR="00B133BB">
        <w:t>vill</w:t>
      </w:r>
      <w:r w:rsidR="00B133BB" w:rsidRPr="00732B57">
        <w:t xml:space="preserve"> </w:t>
      </w:r>
      <w:r w:rsidR="008A6ECF">
        <w:t>n</w:t>
      </w:r>
      <w:r w:rsidR="00B133BB" w:rsidRPr="00732B57">
        <w:t>i rekrytera nya medlemmar?</w:t>
      </w:r>
    </w:p>
    <w:sdt>
      <w:sdtPr>
        <w:alias w:val="Svar fråga 2"/>
        <w:tag w:val="Svar fråga 2"/>
        <w:id w:val="266362164"/>
        <w:placeholder>
          <w:docPart w:val="A2DBA0086E1A4BF98FCB0A9A532F093C"/>
        </w:placeholder>
        <w:showingPlcHdr/>
        <w15:color w:val="000080"/>
      </w:sdtPr>
      <w:sdtEndPr/>
      <w:sdtContent>
        <w:p w14:paraId="11530637" w14:textId="77777777" w:rsidR="008064F4" w:rsidRPr="00732B57" w:rsidRDefault="008064F4" w:rsidP="008064F4">
          <w:pPr>
            <w:tabs>
              <w:tab w:val="clear" w:pos="1134"/>
            </w:tabs>
            <w:ind w:left="567"/>
          </w:pPr>
          <w:r>
            <w:rPr>
              <w:rStyle w:val="Platshllartext"/>
            </w:rPr>
            <w:t xml:space="preserve">Ange svar på fråga </w:t>
          </w:r>
          <w:r>
            <w:sym w:font="Wingdings" w:char="F08D"/>
          </w:r>
          <w:r>
            <w:rPr>
              <w:rStyle w:val="Platshllartext"/>
            </w:rPr>
            <w:t xml:space="preserve"> i denna ruta</w:t>
          </w:r>
        </w:p>
      </w:sdtContent>
    </w:sdt>
    <w:p w14:paraId="39221B30" w14:textId="77777777" w:rsidR="00B133BB" w:rsidRDefault="008064F4" w:rsidP="00B133BB">
      <w:pPr>
        <w:keepNext/>
        <w:tabs>
          <w:tab w:val="clear" w:pos="1134"/>
        </w:tabs>
        <w:ind w:left="567" w:hanging="567"/>
      </w:pPr>
      <w:r>
        <w:sym w:font="Wingdings" w:char="F08E"/>
      </w:r>
      <w:r>
        <w:tab/>
      </w:r>
      <w:r w:rsidR="00B133BB" w:rsidRPr="00732B57">
        <w:t xml:space="preserve">Hur </w:t>
      </w:r>
      <w:r w:rsidR="00B133BB">
        <w:t>vill</w:t>
      </w:r>
      <w:r w:rsidR="00B133BB" w:rsidRPr="00732B57">
        <w:t xml:space="preserve"> </w:t>
      </w:r>
      <w:r w:rsidR="008A6ECF">
        <w:t>n</w:t>
      </w:r>
      <w:r w:rsidR="00B133BB" w:rsidRPr="00732B57">
        <w:t xml:space="preserve">i skapa </w:t>
      </w:r>
      <w:r w:rsidR="00501EFA">
        <w:t>ett</w:t>
      </w:r>
      <w:r w:rsidR="00B133BB">
        <w:t xml:space="preserve"> </w:t>
      </w:r>
      <w:r w:rsidR="00B133BB" w:rsidRPr="00732B57">
        <w:t>engagerande projekt</w:t>
      </w:r>
      <w:r w:rsidR="00B133BB">
        <w:t xml:space="preserve"> och/eller ansluta till </w:t>
      </w:r>
      <w:r w:rsidR="00122ACC">
        <w:t>ett annat</w:t>
      </w:r>
      <w:r w:rsidR="00B133BB">
        <w:t xml:space="preserve"> projekt</w:t>
      </w:r>
      <w:r w:rsidR="00B133BB" w:rsidRPr="00732B57">
        <w:t>?</w:t>
      </w:r>
    </w:p>
    <w:p w14:paraId="6C79C48C" w14:textId="77777777" w:rsidR="008064F4" w:rsidRPr="00732B57" w:rsidRDefault="00B133BB" w:rsidP="00B133BB">
      <w:pPr>
        <w:keepNext/>
        <w:tabs>
          <w:tab w:val="clear" w:pos="1134"/>
        </w:tabs>
        <w:ind w:left="567" w:hanging="567"/>
      </w:pPr>
      <w:r>
        <w:tab/>
      </w:r>
      <w:sdt>
        <w:sdtPr>
          <w:alias w:val="Svar fråga 3"/>
          <w:tag w:val="Svar fråga 3"/>
          <w:id w:val="-353197465"/>
          <w:placeholder>
            <w:docPart w:val="0BA392553CCC4F38B4867CC5EC0BA19B"/>
          </w:placeholder>
          <w:showingPlcHdr/>
          <w15:color w:val="000080"/>
        </w:sdtPr>
        <w:sdtEndPr/>
        <w:sdtContent>
          <w:r w:rsidR="008064F4">
            <w:rPr>
              <w:rStyle w:val="Platshllartext"/>
            </w:rPr>
            <w:t xml:space="preserve">Ange svar på fråga </w:t>
          </w:r>
          <w:r w:rsidR="008064F4">
            <w:sym w:font="Wingdings" w:char="F08E"/>
          </w:r>
          <w:r w:rsidR="008064F4">
            <w:rPr>
              <w:rStyle w:val="Platshllartext"/>
            </w:rPr>
            <w:t xml:space="preserve"> i denna ruta</w:t>
          </w:r>
        </w:sdtContent>
      </w:sdt>
    </w:p>
    <w:p w14:paraId="16760CF9" w14:textId="77777777" w:rsidR="00732B57" w:rsidRPr="00732B57" w:rsidRDefault="008064F4" w:rsidP="001E2914">
      <w:pPr>
        <w:keepNext/>
        <w:tabs>
          <w:tab w:val="clear" w:pos="1134"/>
        </w:tabs>
        <w:ind w:left="567" w:hanging="567"/>
      </w:pPr>
      <w:r>
        <w:sym w:font="Wingdings" w:char="F08F"/>
      </w:r>
      <w:r>
        <w:tab/>
      </w:r>
      <w:r w:rsidR="00B133BB" w:rsidRPr="00732B57">
        <w:t>Hur</w:t>
      </w:r>
      <w:r w:rsidR="00B133BB">
        <w:t xml:space="preserve"> vill klubben skapa medel för att säkerställa </w:t>
      </w:r>
      <w:r w:rsidR="00B133BB" w:rsidRPr="00732B57">
        <w:t xml:space="preserve">bidrag till Polio </w:t>
      </w:r>
      <w:r w:rsidR="00B133BB">
        <w:t xml:space="preserve">Plus </w:t>
      </w:r>
      <w:r w:rsidR="00B133BB" w:rsidRPr="00732B57">
        <w:t>och Årliga fonden?</w:t>
      </w:r>
    </w:p>
    <w:sdt>
      <w:sdtPr>
        <w:alias w:val="Svar fråga 4"/>
        <w:tag w:val="Svar fråga 4"/>
        <w:id w:val="-396058130"/>
        <w:placeholder>
          <w:docPart w:val="2C1D80B7F7FE4A278EFC50E5BDF10EC6"/>
        </w:placeholder>
        <w:showingPlcHdr/>
        <w15:color w:val="000080"/>
      </w:sdtPr>
      <w:sdtEndPr/>
      <w:sdtContent>
        <w:p w14:paraId="49DC6554" w14:textId="77777777" w:rsidR="008064F4" w:rsidRPr="00732B57" w:rsidRDefault="008064F4" w:rsidP="008064F4">
          <w:pPr>
            <w:tabs>
              <w:tab w:val="clear" w:pos="1134"/>
            </w:tabs>
            <w:ind w:left="567"/>
          </w:pPr>
          <w:r>
            <w:rPr>
              <w:rStyle w:val="Platshllartext"/>
            </w:rPr>
            <w:t xml:space="preserve">Ange svar på fråga </w:t>
          </w:r>
          <w:r>
            <w:sym w:font="Wingdings" w:char="F08F"/>
          </w:r>
          <w:r>
            <w:rPr>
              <w:rStyle w:val="Platshllartext"/>
            </w:rPr>
            <w:t xml:space="preserve"> i denna ruta</w:t>
          </w:r>
        </w:p>
      </w:sdtContent>
    </w:sdt>
    <w:p w14:paraId="27281C30" w14:textId="77777777" w:rsidR="00732B57" w:rsidRPr="00732B57" w:rsidRDefault="008064F4" w:rsidP="001E2914">
      <w:pPr>
        <w:keepNext/>
        <w:tabs>
          <w:tab w:val="clear" w:pos="1134"/>
        </w:tabs>
        <w:ind w:left="567" w:hanging="567"/>
      </w:pPr>
      <w:r>
        <w:sym w:font="Wingdings" w:char="F090"/>
      </w:r>
      <w:r>
        <w:tab/>
      </w:r>
      <w:r w:rsidR="00B133BB" w:rsidRPr="00732B57">
        <w:t>Finns det förutsättningar till</w:t>
      </w:r>
      <w:r w:rsidR="00B133BB">
        <w:t xml:space="preserve"> att</w:t>
      </w:r>
      <w:r w:rsidR="00B133BB" w:rsidRPr="00732B57">
        <w:t xml:space="preserve"> </w:t>
      </w:r>
      <w:r w:rsidR="00B133BB">
        <w:t>starta samarbete med</w:t>
      </w:r>
      <w:r w:rsidR="00B133BB" w:rsidRPr="00732B57">
        <w:t xml:space="preserve"> lokala företag?</w:t>
      </w:r>
    </w:p>
    <w:sdt>
      <w:sdtPr>
        <w:alias w:val="Svar fråga 5"/>
        <w:tag w:val="Svar fråga 5"/>
        <w:id w:val="-1079138471"/>
        <w:placeholder>
          <w:docPart w:val="1FEFDD0BE0674C42BF33E51F5CFC1978"/>
        </w:placeholder>
        <w:showingPlcHdr/>
        <w15:color w:val="000080"/>
      </w:sdtPr>
      <w:sdtEndPr/>
      <w:sdtContent>
        <w:p w14:paraId="48CE1AA7" w14:textId="77777777" w:rsidR="008064F4" w:rsidRPr="00732B57" w:rsidRDefault="008064F4" w:rsidP="008064F4">
          <w:pPr>
            <w:tabs>
              <w:tab w:val="clear" w:pos="1134"/>
            </w:tabs>
            <w:ind w:left="567"/>
          </w:pPr>
          <w:r>
            <w:rPr>
              <w:rStyle w:val="Platshllartext"/>
            </w:rPr>
            <w:t xml:space="preserve">Ange svar på fråga </w:t>
          </w:r>
          <w:r>
            <w:sym w:font="Wingdings" w:char="F090"/>
          </w:r>
          <w:r>
            <w:rPr>
              <w:rStyle w:val="Platshllartext"/>
            </w:rPr>
            <w:t xml:space="preserve"> i denna ruta</w:t>
          </w:r>
        </w:p>
      </w:sdtContent>
    </w:sdt>
    <w:p w14:paraId="25E161DF" w14:textId="77777777" w:rsidR="00732B57" w:rsidRPr="00732B57" w:rsidRDefault="008064F4" w:rsidP="00B133BB">
      <w:pPr>
        <w:keepNext/>
        <w:tabs>
          <w:tab w:val="clear" w:pos="1134"/>
        </w:tabs>
        <w:ind w:left="567" w:hanging="567"/>
      </w:pPr>
      <w:r>
        <w:sym w:font="Wingdings" w:char="F091"/>
      </w:r>
      <w:r>
        <w:tab/>
      </w:r>
      <w:r w:rsidR="00B133BB" w:rsidRPr="00732B57">
        <w:t>Finns det förutsättning till att starta en Satellitklubb</w:t>
      </w:r>
      <w:r w:rsidR="00B133BB">
        <w:t xml:space="preserve"> eller </w:t>
      </w:r>
      <w:proofErr w:type="spellStart"/>
      <w:r w:rsidR="00B133BB">
        <w:t>Rotaract</w:t>
      </w:r>
      <w:proofErr w:type="spellEnd"/>
      <w:r w:rsidR="00100ABD">
        <w:t>-</w:t>
      </w:r>
      <w:r w:rsidR="00B133BB">
        <w:t>klubb</w:t>
      </w:r>
      <w:r w:rsidR="00B133BB" w:rsidRPr="00732B57">
        <w:t>?</w:t>
      </w:r>
    </w:p>
    <w:sdt>
      <w:sdtPr>
        <w:alias w:val="Svar fråga 6"/>
        <w:tag w:val="Svar fråga 6"/>
        <w:id w:val="726652458"/>
        <w:placeholder>
          <w:docPart w:val="7C04BEE310D74B1C8871EB510FEBED9B"/>
        </w:placeholder>
        <w:showingPlcHdr/>
        <w15:color w:val="000080"/>
      </w:sdtPr>
      <w:sdtEndPr/>
      <w:sdtContent>
        <w:p w14:paraId="52745C63" w14:textId="77777777" w:rsidR="008064F4" w:rsidRPr="00732B57" w:rsidRDefault="008064F4" w:rsidP="008064F4">
          <w:pPr>
            <w:tabs>
              <w:tab w:val="clear" w:pos="1134"/>
            </w:tabs>
            <w:ind w:left="567"/>
          </w:pPr>
          <w:r>
            <w:rPr>
              <w:rStyle w:val="Platshllartext"/>
            </w:rPr>
            <w:t xml:space="preserve">Ange svar på fråga </w:t>
          </w:r>
          <w:r>
            <w:sym w:font="Wingdings" w:char="F091"/>
          </w:r>
          <w:r>
            <w:rPr>
              <w:rStyle w:val="Platshllartext"/>
            </w:rPr>
            <w:t xml:space="preserve"> i denna ruta</w:t>
          </w:r>
        </w:p>
      </w:sdtContent>
    </w:sdt>
    <w:p w14:paraId="55091A87" w14:textId="77777777" w:rsidR="00B133BB" w:rsidRPr="00732B57" w:rsidRDefault="008064F4" w:rsidP="00B133BB">
      <w:pPr>
        <w:keepNext/>
        <w:tabs>
          <w:tab w:val="clear" w:pos="1134"/>
        </w:tabs>
        <w:ind w:left="567" w:hanging="567"/>
      </w:pPr>
      <w:r>
        <w:sym w:font="Wingdings" w:char="F092"/>
      </w:r>
      <w:r>
        <w:tab/>
      </w:r>
      <w:r w:rsidR="00122ACC">
        <w:t>Säg en konkret sak ni skall göra</w:t>
      </w:r>
      <w:r w:rsidR="00C25566">
        <w:t xml:space="preserve"> för att </w:t>
      </w:r>
      <w:r w:rsidR="00B133BB">
        <w:t xml:space="preserve">klubben </w:t>
      </w:r>
      <w:r w:rsidR="00C25566">
        <w:t>skall synas lokalt, dvs vad den gör och att den finns</w:t>
      </w:r>
      <w:r w:rsidR="00B133BB" w:rsidRPr="00732B57">
        <w:t>?</w:t>
      </w:r>
    </w:p>
    <w:p w14:paraId="594BA1B5" w14:textId="77777777" w:rsidR="008064F4" w:rsidRPr="00732B57" w:rsidRDefault="00B133BB" w:rsidP="00B133BB">
      <w:pPr>
        <w:keepNext/>
        <w:tabs>
          <w:tab w:val="clear" w:pos="1134"/>
        </w:tabs>
        <w:ind w:left="567" w:hanging="567"/>
      </w:pPr>
      <w:r>
        <w:tab/>
      </w:r>
      <w:sdt>
        <w:sdtPr>
          <w:alias w:val="Svar fråga 7"/>
          <w:tag w:val="Svar fråga 7"/>
          <w:id w:val="954902492"/>
          <w:placeholder>
            <w:docPart w:val="EAFA4877C9C7404DB8D92E2419400AFA"/>
          </w:placeholder>
          <w:showingPlcHdr/>
          <w15:color w:val="000080"/>
        </w:sdtPr>
        <w:sdtEndPr/>
        <w:sdtContent>
          <w:r w:rsidR="008064F4">
            <w:rPr>
              <w:rStyle w:val="Platshllartext"/>
            </w:rPr>
            <w:t xml:space="preserve">Ange svar på fråga </w:t>
          </w:r>
          <w:r w:rsidR="008064F4">
            <w:sym w:font="Wingdings" w:char="F092"/>
          </w:r>
          <w:r w:rsidR="008064F4">
            <w:rPr>
              <w:rStyle w:val="Platshllartext"/>
            </w:rPr>
            <w:t xml:space="preserve"> i denna ruta</w:t>
          </w:r>
        </w:sdtContent>
      </w:sdt>
    </w:p>
    <w:p w14:paraId="45876F7A" w14:textId="77777777" w:rsidR="00B133BB" w:rsidRDefault="008064F4" w:rsidP="00B133BB">
      <w:pPr>
        <w:keepNext/>
        <w:tabs>
          <w:tab w:val="clear" w:pos="1134"/>
        </w:tabs>
        <w:ind w:left="567" w:hanging="567"/>
      </w:pPr>
      <w:r>
        <w:sym w:font="Wingdings" w:char="F093"/>
      </w:r>
      <w:r>
        <w:tab/>
      </w:r>
      <w:r w:rsidR="00B133BB" w:rsidRPr="00732B57">
        <w:t xml:space="preserve">Hur kan </w:t>
      </w:r>
      <w:r w:rsidR="008A6ECF">
        <w:t>n</w:t>
      </w:r>
      <w:r w:rsidR="00B133BB" w:rsidRPr="00732B57">
        <w:t>i öka trivsel, glädje, stolthet och känsla av mening?</w:t>
      </w:r>
    </w:p>
    <w:p w14:paraId="77CC632C" w14:textId="77777777" w:rsidR="008064F4" w:rsidRPr="00732B57" w:rsidRDefault="00B133BB" w:rsidP="00B133BB">
      <w:pPr>
        <w:keepNext/>
        <w:tabs>
          <w:tab w:val="clear" w:pos="1134"/>
        </w:tabs>
        <w:ind w:left="567" w:hanging="567"/>
      </w:pPr>
      <w:r>
        <w:tab/>
      </w:r>
      <w:sdt>
        <w:sdtPr>
          <w:alias w:val="Svar fråga 8"/>
          <w:tag w:val="Svar fråga 8"/>
          <w:id w:val="-451100410"/>
          <w:placeholder>
            <w:docPart w:val="DF7725BCEBA94E5E9358CDE9BF027C88"/>
          </w:placeholder>
          <w:showingPlcHdr/>
          <w15:color w:val="000080"/>
        </w:sdtPr>
        <w:sdtEndPr/>
        <w:sdtContent>
          <w:r w:rsidR="008064F4">
            <w:rPr>
              <w:rStyle w:val="Platshllartext"/>
            </w:rPr>
            <w:t xml:space="preserve">Ange svar på fråga </w:t>
          </w:r>
          <w:r w:rsidR="008064F4">
            <w:sym w:font="Wingdings" w:char="F093"/>
          </w:r>
          <w:r w:rsidR="008064F4">
            <w:rPr>
              <w:rStyle w:val="Platshllartext"/>
            </w:rPr>
            <w:t xml:space="preserve"> i denna ruta</w:t>
          </w:r>
        </w:sdtContent>
      </w:sdt>
    </w:p>
    <w:p w14:paraId="7705969A" w14:textId="77777777" w:rsidR="00732B57" w:rsidRPr="00732B57" w:rsidRDefault="008064F4" w:rsidP="00B133BB">
      <w:pPr>
        <w:keepNext/>
        <w:tabs>
          <w:tab w:val="clear" w:pos="1134"/>
        </w:tabs>
        <w:ind w:left="567" w:hanging="567"/>
      </w:pPr>
      <w:r>
        <w:sym w:font="Wingdings" w:char="F094"/>
      </w:r>
      <w:r>
        <w:tab/>
      </w:r>
      <w:r w:rsidR="00B133BB">
        <w:t xml:space="preserve">Hur </w:t>
      </w:r>
      <w:r w:rsidR="00372458">
        <w:t xml:space="preserve">tänker </w:t>
      </w:r>
      <w:r w:rsidR="00B133BB">
        <w:t xml:space="preserve">klubben </w:t>
      </w:r>
      <w:r w:rsidR="00372458">
        <w:t>arbeta för</w:t>
      </w:r>
      <w:r w:rsidR="00100ABD">
        <w:t xml:space="preserve"> att</w:t>
      </w:r>
      <w:r w:rsidR="00372458">
        <w:t xml:space="preserve"> </w:t>
      </w:r>
      <w:r w:rsidR="00947A62">
        <w:t>öka mångfald, jämlikhet och inkluderande</w:t>
      </w:r>
      <w:r w:rsidR="00B133BB" w:rsidRPr="00732B57">
        <w:t>?</w:t>
      </w:r>
    </w:p>
    <w:sdt>
      <w:sdtPr>
        <w:alias w:val="Svar fråga 9"/>
        <w:tag w:val="Svar fråga 9"/>
        <w:id w:val="-948781164"/>
        <w:placeholder>
          <w:docPart w:val="666BAA3981F64F7C9D1155C6D000537E"/>
        </w:placeholder>
        <w:showingPlcHdr/>
        <w15:color w:val="000080"/>
      </w:sdtPr>
      <w:sdtEndPr/>
      <w:sdtContent>
        <w:p w14:paraId="2C6F8975" w14:textId="77777777" w:rsidR="008064F4" w:rsidRPr="00732B57" w:rsidRDefault="008064F4" w:rsidP="008064F4">
          <w:pPr>
            <w:tabs>
              <w:tab w:val="clear" w:pos="1134"/>
            </w:tabs>
            <w:ind w:left="567"/>
          </w:pPr>
          <w:r>
            <w:rPr>
              <w:rStyle w:val="Platshllartext"/>
            </w:rPr>
            <w:t xml:space="preserve">Ange svar på fråga </w:t>
          </w:r>
          <w:r>
            <w:sym w:font="Wingdings" w:char="F094"/>
          </w:r>
          <w:r>
            <w:rPr>
              <w:rStyle w:val="Platshllartext"/>
            </w:rPr>
            <w:t xml:space="preserve"> i denna ruta</w:t>
          </w:r>
        </w:p>
      </w:sdtContent>
    </w:sdt>
    <w:p w14:paraId="4DF91C8D" w14:textId="77777777" w:rsidR="00732B57" w:rsidRPr="00732B57" w:rsidRDefault="008064F4" w:rsidP="00B133BB">
      <w:pPr>
        <w:keepNext/>
        <w:tabs>
          <w:tab w:val="clear" w:pos="1134"/>
        </w:tabs>
        <w:ind w:left="567" w:hanging="567"/>
      </w:pPr>
      <w:r>
        <w:sym w:font="Wingdings" w:char="F095"/>
      </w:r>
      <w:r>
        <w:tab/>
      </w:r>
      <w:r w:rsidR="00B133BB" w:rsidRPr="00732B57">
        <w:t xml:space="preserve">Finns </w:t>
      </w:r>
      <w:r w:rsidR="008A6ECF">
        <w:t>e</w:t>
      </w:r>
      <w:r w:rsidR="00B133BB" w:rsidRPr="00732B57">
        <w:t xml:space="preserve">r klubb kvar om 5 år? </w:t>
      </w:r>
      <w:r w:rsidR="00B133BB">
        <w:t>Enkel riskbedömning av plus/minus</w:t>
      </w:r>
      <w:r w:rsidR="00B133BB" w:rsidRPr="00732B57">
        <w:t>?</w:t>
      </w:r>
      <w:r w:rsidR="00B133BB">
        <w:t xml:space="preserve"> </w:t>
      </w:r>
    </w:p>
    <w:sdt>
      <w:sdtPr>
        <w:alias w:val="Svar fråga 10"/>
        <w:tag w:val="Svar fråga 10"/>
        <w:id w:val="234667395"/>
        <w:placeholder>
          <w:docPart w:val="95B8034CCB434F55AA7A14939AF16225"/>
        </w:placeholder>
        <w:showingPlcHdr/>
        <w15:color w:val="000080"/>
      </w:sdtPr>
      <w:sdtEndPr/>
      <w:sdtContent>
        <w:p w14:paraId="68C93F43" w14:textId="77777777" w:rsidR="008064F4" w:rsidRPr="00732B57" w:rsidRDefault="008064F4" w:rsidP="008064F4">
          <w:pPr>
            <w:tabs>
              <w:tab w:val="clear" w:pos="1134"/>
            </w:tabs>
            <w:ind w:left="567"/>
          </w:pPr>
          <w:r>
            <w:rPr>
              <w:rStyle w:val="Platshllartext"/>
            </w:rPr>
            <w:t xml:space="preserve">Ange svar på fråga </w:t>
          </w:r>
          <w:r>
            <w:sym w:font="Wingdings" w:char="F095"/>
          </w:r>
          <w:r>
            <w:rPr>
              <w:rStyle w:val="Platshllartext"/>
            </w:rPr>
            <w:t xml:space="preserve"> i denna ruta</w:t>
          </w:r>
        </w:p>
      </w:sdtContent>
    </w:sdt>
    <w:p w14:paraId="0B8CD8B7" w14:textId="77777777" w:rsidR="00B133BB" w:rsidRDefault="00B133BB" w:rsidP="008064F4"/>
    <w:p w14:paraId="3562A31F" w14:textId="2DABD8D6" w:rsidR="00732B57" w:rsidRPr="00732B57" w:rsidRDefault="00732B57" w:rsidP="008064F4">
      <w:r w:rsidRPr="00732B57">
        <w:t xml:space="preserve">Datum </w:t>
      </w:r>
      <w:sdt>
        <w:sdtPr>
          <w:alias w:val="Datum"/>
          <w:tag w:val="Datum"/>
          <w:id w:val="-1248345948"/>
          <w:placeholder>
            <w:docPart w:val="FA6000E0907942DDB7DD8B916C6B9724"/>
          </w:placeholder>
          <w15:color w:val="000080"/>
          <w:date>
            <w:dateFormat w:val="d/M yyyy"/>
            <w:lid w:val="sv-SE"/>
            <w:storeMappedDataAs w:val="dateTime"/>
            <w:calendar w:val="gregorian"/>
          </w:date>
        </w:sdtPr>
        <w:sdtEndPr/>
        <w:sdtContent>
          <w:r w:rsidRPr="00732B57">
            <w:t>___ / ___</w:t>
          </w:r>
        </w:sdtContent>
      </w:sdt>
      <w:r w:rsidRPr="00732B57">
        <w:t xml:space="preserve"> 202</w:t>
      </w:r>
      <w:r w:rsidR="0090610B">
        <w:t>3</w:t>
      </w:r>
      <w:r w:rsidRPr="00732B57">
        <w:t xml:space="preserve">, ort </w:t>
      </w:r>
      <w:sdt>
        <w:sdtPr>
          <w:alias w:val="Ort"/>
          <w:tag w:val="Ort"/>
          <w:id w:val="-1954550334"/>
          <w:placeholder>
            <w:docPart w:val="2F682ED37FD8451C9948FEFB23970B87"/>
          </w:placeholder>
          <w:showingPlcHdr/>
          <w15:color w:val="000080"/>
          <w:text/>
        </w:sdtPr>
        <w:sdtEndPr/>
        <w:sdtContent>
          <w:r w:rsidR="001E2914">
            <w:rPr>
              <w:rStyle w:val="Platshllartext"/>
            </w:rPr>
            <w:t>Ange ort</w:t>
          </w:r>
        </w:sdtContent>
      </w:sdt>
    </w:p>
    <w:p w14:paraId="2418B069" w14:textId="2996D7E8" w:rsidR="00B133BB" w:rsidRPr="00732B57" w:rsidRDefault="00F74A68" w:rsidP="00BF3DE3">
      <w:pPr>
        <w:spacing w:before="240"/>
      </w:pPr>
      <w:sdt>
        <w:sdtPr>
          <w:rPr>
            <w:i/>
            <w:iCs/>
            <w:sz w:val="36"/>
            <w:szCs w:val="36"/>
            <w:u w:val="single"/>
          </w:rPr>
          <w:alias w:val="Namn"/>
          <w:tag w:val="Namn"/>
          <w:id w:val="1327625667"/>
          <w:placeholder>
            <w:docPart w:val="261D1A9AD58F4DB4810C9AB0FE5222A8"/>
          </w:placeholder>
          <w:showingPlcHdr/>
          <w15:color w:val="000080"/>
        </w:sdtPr>
        <w:sdtEndPr/>
        <w:sdtContent>
          <w:r w:rsidR="00157B82" w:rsidRPr="003D6154">
            <w:rPr>
              <w:rStyle w:val="Platshllartext"/>
              <w:i/>
              <w:iCs/>
              <w:sz w:val="36"/>
              <w:szCs w:val="36"/>
              <w:u w:val="single"/>
            </w:rPr>
            <w:t>Ange presidentens namn</w:t>
          </w:r>
        </w:sdtContent>
      </w:sdt>
      <w:r w:rsidR="007C5C16" w:rsidRPr="003D6154">
        <w:rPr>
          <w:i/>
          <w:iCs/>
          <w:sz w:val="36"/>
          <w:szCs w:val="36"/>
          <w:u w:val="single"/>
        </w:rPr>
        <w:br/>
      </w:r>
      <w:r w:rsidR="007C5C16">
        <w:t xml:space="preserve">President </w:t>
      </w:r>
      <w:proofErr w:type="gramStart"/>
      <w:r w:rsidR="007C5C16">
        <w:t>202</w:t>
      </w:r>
      <w:r w:rsidR="0090610B">
        <w:t>3</w:t>
      </w:r>
      <w:r w:rsidR="007C5C16">
        <w:t>-</w:t>
      </w:r>
      <w:r w:rsidR="00F20069">
        <w:t>202</w:t>
      </w:r>
      <w:r w:rsidR="0090610B">
        <w:t>4</w:t>
      </w:r>
      <w:proofErr w:type="gramEnd"/>
    </w:p>
    <w:sectPr w:rsidR="00B133BB" w:rsidRPr="00732B57" w:rsidSect="007C5C1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BFB3E" w14:textId="77777777" w:rsidR="0090610B" w:rsidRDefault="0090610B" w:rsidP="00732B57">
      <w:r>
        <w:separator/>
      </w:r>
    </w:p>
  </w:endnote>
  <w:endnote w:type="continuationSeparator" w:id="0">
    <w:p w14:paraId="697C4EFE" w14:textId="77777777" w:rsidR="0090610B" w:rsidRDefault="0090610B" w:rsidP="0073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8BFB" w14:textId="77777777" w:rsidR="0035693B" w:rsidRDefault="0035693B" w:rsidP="0035693B">
    <w:pPr>
      <w:pStyle w:val="Sidfot"/>
      <w:pBdr>
        <w:top w:val="single" w:sz="8" w:space="1" w:color="002060"/>
      </w:pBdr>
      <w:jc w:val="right"/>
    </w:pPr>
    <w:r>
      <w:t xml:space="preserve">Sid 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av </w:t>
    </w:r>
    <w:r w:rsidR="00F74A68">
      <w:fldChar w:fldCharType="begin"/>
    </w:r>
    <w:r w:rsidR="00F74A68">
      <w:instrText xml:space="preserve"> NUMPAGES   \* MERGEFORMAT </w:instrText>
    </w:r>
    <w:r w:rsidR="00F74A68">
      <w:fldChar w:fldCharType="separate"/>
    </w:r>
    <w:r>
      <w:t>2</w:t>
    </w:r>
    <w:r w:rsidR="00F74A6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A54D" w14:textId="77777777" w:rsidR="007C5C16" w:rsidRDefault="009B62B0" w:rsidP="009B62B0">
    <w:pPr>
      <w:pStyle w:val="Sidfot"/>
      <w:pBdr>
        <w:top w:val="single" w:sz="8" w:space="1" w:color="002060"/>
      </w:pBdr>
    </w:pPr>
    <w:r>
      <w:t xml:space="preserve">2022-04-05                                                      </w:t>
    </w:r>
    <w:r w:rsidR="007C5C16">
      <w:t xml:space="preserve">Sid </w:t>
    </w:r>
    <w:r w:rsidR="007C5C16">
      <w:fldChar w:fldCharType="begin"/>
    </w:r>
    <w:r w:rsidR="007C5C16">
      <w:instrText xml:space="preserve"> PAGE  \* Arabic  \* MERGEFORMAT </w:instrText>
    </w:r>
    <w:r w:rsidR="007C5C16">
      <w:fldChar w:fldCharType="separate"/>
    </w:r>
    <w:r w:rsidR="007C5C16">
      <w:rPr>
        <w:noProof/>
      </w:rPr>
      <w:t>2</w:t>
    </w:r>
    <w:r w:rsidR="007C5C16">
      <w:fldChar w:fldCharType="end"/>
    </w:r>
    <w:r w:rsidR="007C5C16">
      <w:t xml:space="preserve"> av </w:t>
    </w:r>
    <w:fldSimple w:instr=" NUMPAGES   \* MERGEFORMAT ">
      <w:r w:rsidR="007C5C16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C62F" w14:textId="77777777" w:rsidR="0090610B" w:rsidRDefault="0090610B" w:rsidP="00732B57">
      <w:r>
        <w:separator/>
      </w:r>
    </w:p>
  </w:footnote>
  <w:footnote w:type="continuationSeparator" w:id="0">
    <w:p w14:paraId="5E81CD62" w14:textId="77777777" w:rsidR="0090610B" w:rsidRDefault="0090610B" w:rsidP="0073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B27FE" w14:textId="77777777" w:rsidR="00732B57" w:rsidRDefault="004B3227" w:rsidP="00732B57">
    <w:pPr>
      <w:pStyle w:val="Sidhuvud"/>
      <w:jc w:val="right"/>
    </w:pPr>
    <w:r w:rsidRPr="001215CE">
      <w:rPr>
        <w:noProof/>
      </w:rPr>
      <w:drawing>
        <wp:anchor distT="0" distB="0" distL="114300" distR="114300" simplePos="0" relativeHeight="251661312" behindDoc="0" locked="0" layoutInCell="1" allowOverlap="1" wp14:anchorId="33F063C8" wp14:editId="2830D124">
          <wp:simplePos x="0" y="0"/>
          <wp:positionH relativeFrom="column">
            <wp:posOffset>4355811</wp:posOffset>
          </wp:positionH>
          <wp:positionV relativeFrom="paragraph">
            <wp:posOffset>-283210</wp:posOffset>
          </wp:positionV>
          <wp:extent cx="1496291" cy="575901"/>
          <wp:effectExtent l="0" t="0" r="0" b="0"/>
          <wp:wrapNone/>
          <wp:docPr id="5" name="Bildobjekt 9">
            <a:extLst xmlns:a="http://schemas.openxmlformats.org/drawingml/2006/main">
              <a:ext uri="{FF2B5EF4-FFF2-40B4-BE49-F238E27FC236}">
                <a16:creationId xmlns:a16="http://schemas.microsoft.com/office/drawing/2014/main" id="{1B7B8E94-A604-4472-94C7-9110E40BAD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9">
                    <a:extLst>
                      <a:ext uri="{FF2B5EF4-FFF2-40B4-BE49-F238E27FC236}">
                        <a16:creationId xmlns:a16="http://schemas.microsoft.com/office/drawing/2014/main" id="{1B7B8E94-A604-4472-94C7-9110E40BAD8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184"/>
                  <a:stretch/>
                </pic:blipFill>
                <pic:spPr bwMode="auto">
                  <a:xfrm>
                    <a:off x="0" y="0"/>
                    <a:ext cx="1496291" cy="5759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6C07" w14:textId="77777777" w:rsidR="007C5C16" w:rsidRDefault="00B133BB" w:rsidP="00D75EE3">
    <w:pPr>
      <w:pStyle w:val="Sidhuvud"/>
      <w:jc w:val="center"/>
    </w:pPr>
    <w:r w:rsidRPr="001215CE">
      <w:rPr>
        <w:noProof/>
      </w:rPr>
      <w:drawing>
        <wp:anchor distT="0" distB="0" distL="114300" distR="114300" simplePos="0" relativeHeight="251659264" behindDoc="0" locked="0" layoutInCell="1" allowOverlap="1" wp14:anchorId="73D4119D" wp14:editId="29B4B570">
          <wp:simplePos x="0" y="0"/>
          <wp:positionH relativeFrom="column">
            <wp:posOffset>4397202</wp:posOffset>
          </wp:positionH>
          <wp:positionV relativeFrom="paragraph">
            <wp:posOffset>-166370</wp:posOffset>
          </wp:positionV>
          <wp:extent cx="1496291" cy="575901"/>
          <wp:effectExtent l="0" t="0" r="0" b="0"/>
          <wp:wrapNone/>
          <wp:docPr id="1" name="Bildobjekt 9">
            <a:extLst xmlns:a="http://schemas.openxmlformats.org/drawingml/2006/main">
              <a:ext uri="{FF2B5EF4-FFF2-40B4-BE49-F238E27FC236}">
                <a16:creationId xmlns:a16="http://schemas.microsoft.com/office/drawing/2014/main" id="{1B7B8E94-A604-4472-94C7-9110E40BAD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9">
                    <a:extLst>
                      <a:ext uri="{FF2B5EF4-FFF2-40B4-BE49-F238E27FC236}">
                        <a16:creationId xmlns:a16="http://schemas.microsoft.com/office/drawing/2014/main" id="{1B7B8E94-A604-4472-94C7-9110E40BAD8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184"/>
                  <a:stretch/>
                </pic:blipFill>
                <pic:spPr bwMode="auto">
                  <a:xfrm>
                    <a:off x="0" y="0"/>
                    <a:ext cx="1496291" cy="5759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75EE3">
      <w:tab/>
    </w:r>
    <w:r w:rsidR="00D75EE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126F2"/>
    <w:multiLevelType w:val="hybridMultilevel"/>
    <w:tmpl w:val="2AF0B294"/>
    <w:lvl w:ilvl="0" w:tplc="6FC454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42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0B"/>
    <w:rsid w:val="0001410A"/>
    <w:rsid w:val="00040D09"/>
    <w:rsid w:val="00066248"/>
    <w:rsid w:val="00075A50"/>
    <w:rsid w:val="000A5BF9"/>
    <w:rsid w:val="000F4674"/>
    <w:rsid w:val="00100ABD"/>
    <w:rsid w:val="00122ACC"/>
    <w:rsid w:val="00134FF9"/>
    <w:rsid w:val="00157B82"/>
    <w:rsid w:val="00175052"/>
    <w:rsid w:val="001E1CB8"/>
    <w:rsid w:val="001E2914"/>
    <w:rsid w:val="002065A1"/>
    <w:rsid w:val="00240CAF"/>
    <w:rsid w:val="002F25D2"/>
    <w:rsid w:val="00304231"/>
    <w:rsid w:val="003168BC"/>
    <w:rsid w:val="00327A30"/>
    <w:rsid w:val="00333C99"/>
    <w:rsid w:val="0035693B"/>
    <w:rsid w:val="003655EB"/>
    <w:rsid w:val="00372458"/>
    <w:rsid w:val="00384060"/>
    <w:rsid w:val="003B4341"/>
    <w:rsid w:val="003D6154"/>
    <w:rsid w:val="004241E0"/>
    <w:rsid w:val="00484565"/>
    <w:rsid w:val="004A21DB"/>
    <w:rsid w:val="004A617E"/>
    <w:rsid w:val="004B3227"/>
    <w:rsid w:val="004F227E"/>
    <w:rsid w:val="00501EFA"/>
    <w:rsid w:val="0050249D"/>
    <w:rsid w:val="005079DB"/>
    <w:rsid w:val="005206D5"/>
    <w:rsid w:val="005C73A0"/>
    <w:rsid w:val="005D516C"/>
    <w:rsid w:val="0063135A"/>
    <w:rsid w:val="006B5E25"/>
    <w:rsid w:val="006B7C05"/>
    <w:rsid w:val="006D4CAC"/>
    <w:rsid w:val="0072469F"/>
    <w:rsid w:val="00732B57"/>
    <w:rsid w:val="00742A82"/>
    <w:rsid w:val="007603E2"/>
    <w:rsid w:val="00760EDF"/>
    <w:rsid w:val="007702E4"/>
    <w:rsid w:val="007B695E"/>
    <w:rsid w:val="007C3F99"/>
    <w:rsid w:val="007C5C16"/>
    <w:rsid w:val="008033F9"/>
    <w:rsid w:val="008064F4"/>
    <w:rsid w:val="00815551"/>
    <w:rsid w:val="008212FF"/>
    <w:rsid w:val="00854BAD"/>
    <w:rsid w:val="008A6ECF"/>
    <w:rsid w:val="008F3A22"/>
    <w:rsid w:val="0090610B"/>
    <w:rsid w:val="00924E4F"/>
    <w:rsid w:val="009377E9"/>
    <w:rsid w:val="00947A62"/>
    <w:rsid w:val="0095078F"/>
    <w:rsid w:val="009813A5"/>
    <w:rsid w:val="009B62B0"/>
    <w:rsid w:val="009E501A"/>
    <w:rsid w:val="009F40B7"/>
    <w:rsid w:val="00A070F3"/>
    <w:rsid w:val="00A465BF"/>
    <w:rsid w:val="00AC5FEB"/>
    <w:rsid w:val="00AF3F09"/>
    <w:rsid w:val="00B133BB"/>
    <w:rsid w:val="00B139EB"/>
    <w:rsid w:val="00B751D5"/>
    <w:rsid w:val="00BF3DE3"/>
    <w:rsid w:val="00C25566"/>
    <w:rsid w:val="00C52249"/>
    <w:rsid w:val="00CA54F8"/>
    <w:rsid w:val="00CA7BD6"/>
    <w:rsid w:val="00CD3903"/>
    <w:rsid w:val="00CD429F"/>
    <w:rsid w:val="00CF148F"/>
    <w:rsid w:val="00D12503"/>
    <w:rsid w:val="00D22F30"/>
    <w:rsid w:val="00D51F63"/>
    <w:rsid w:val="00D75EE3"/>
    <w:rsid w:val="00DA7712"/>
    <w:rsid w:val="00DE5431"/>
    <w:rsid w:val="00E2243E"/>
    <w:rsid w:val="00E249DB"/>
    <w:rsid w:val="00E37091"/>
    <w:rsid w:val="00E75FD9"/>
    <w:rsid w:val="00EA1205"/>
    <w:rsid w:val="00EA5E71"/>
    <w:rsid w:val="00F20069"/>
    <w:rsid w:val="00F260AC"/>
    <w:rsid w:val="00F27DAD"/>
    <w:rsid w:val="00F33B19"/>
    <w:rsid w:val="00F74A68"/>
    <w:rsid w:val="00FE637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18A743"/>
  <w14:defaultImageDpi w14:val="330"/>
  <w15:chartTrackingRefBased/>
  <w15:docId w15:val="{A04E3865-DD2B-4B5D-B317-CAD45C2F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57"/>
    <w:pPr>
      <w:tabs>
        <w:tab w:val="right" w:pos="1134"/>
        <w:tab w:val="right" w:leader="underscore" w:pos="9072"/>
      </w:tabs>
      <w:spacing w:after="120" w:line="240" w:lineRule="auto"/>
    </w:pPr>
    <w:rPr>
      <w:rFonts w:ascii="Times New Roman" w:hAnsi="Times New Roman" w:cs="Times New Roman"/>
      <w:sz w:val="26"/>
      <w:szCs w:val="26"/>
    </w:rPr>
  </w:style>
  <w:style w:type="paragraph" w:styleId="Rubrik1">
    <w:name w:val="heading 1"/>
    <w:basedOn w:val="Normal"/>
    <w:next w:val="Normal"/>
    <w:link w:val="Rubrik1Char"/>
    <w:uiPriority w:val="9"/>
    <w:qFormat/>
    <w:rsid w:val="00CF148F"/>
    <w:pPr>
      <w:keepNext/>
      <w:keepLines/>
      <w:tabs>
        <w:tab w:val="left" w:pos="1701"/>
        <w:tab w:val="left" w:pos="2268"/>
        <w:tab w:val="left" w:pos="2835"/>
        <w:tab w:val="left" w:pos="3402"/>
      </w:tabs>
      <w:spacing w:before="360"/>
      <w:jc w:val="center"/>
      <w:outlineLvl w:val="0"/>
    </w:pPr>
    <w:rPr>
      <w:rFonts w:ascii="Arial" w:eastAsia="Times New Roman" w:hAnsi="Arial" w:cs="Arial"/>
      <w:b/>
      <w:bCs/>
      <w:color w:val="17458F"/>
      <w:sz w:val="44"/>
      <w:szCs w:val="44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F148F"/>
    <w:pPr>
      <w:keepNext/>
      <w:keepLines/>
      <w:spacing w:after="240"/>
      <w:jc w:val="center"/>
      <w:outlineLvl w:val="1"/>
    </w:pPr>
    <w:rPr>
      <w:rFonts w:ascii="Arial" w:eastAsiaTheme="majorEastAsia" w:hAnsi="Arial" w:cs="Arial"/>
      <w:b/>
      <w:b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148F"/>
    <w:rPr>
      <w:rFonts w:ascii="Arial" w:eastAsia="Times New Roman" w:hAnsi="Arial" w:cs="Arial"/>
      <w:b/>
      <w:bCs/>
      <w:color w:val="17458F"/>
      <w:sz w:val="44"/>
      <w:szCs w:val="44"/>
      <w:lang w:eastAsia="sv-SE"/>
    </w:rPr>
  </w:style>
  <w:style w:type="character" w:styleId="Hyperlnk">
    <w:name w:val="Hyperlink"/>
    <w:basedOn w:val="Standardstycketeckensnitt"/>
    <w:uiPriority w:val="99"/>
    <w:unhideWhenUsed/>
    <w:rsid w:val="00732B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732B57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732B57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732B57"/>
    <w:rPr>
      <w:rFonts w:ascii="Times New Roman" w:hAnsi="Times New Roman" w:cs="Times New Roman"/>
      <w:sz w:val="24"/>
      <w:szCs w:val="24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732B57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732B57"/>
    <w:rPr>
      <w:rFonts w:ascii="Times New Roman" w:hAnsi="Times New Roman" w:cs="Times New Roman"/>
      <w:sz w:val="24"/>
      <w:szCs w:val="24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rsid w:val="00CF148F"/>
    <w:rPr>
      <w:rFonts w:ascii="Arial" w:eastAsiaTheme="majorEastAsia" w:hAnsi="Arial" w:cs="Arial"/>
      <w:b/>
      <w:bCs/>
      <w:color w:val="2F5496" w:themeColor="accent1" w:themeShade="BF"/>
      <w:sz w:val="26"/>
      <w:szCs w:val="26"/>
    </w:rPr>
  </w:style>
  <w:style w:type="character" w:styleId="Platshllartext">
    <w:name w:val="Placeholder Text"/>
    <w:basedOn w:val="Standardstycketeckensnitt"/>
    <w:uiPriority w:val="99"/>
    <w:semiHidden/>
    <w:rsid w:val="00732B57"/>
    <w:rPr>
      <w:color w:val="808080"/>
    </w:rPr>
  </w:style>
  <w:style w:type="character" w:styleId="Olstomnmnande">
    <w:name w:val="Unresolved Mention"/>
    <w:basedOn w:val="Standardstycketeckensnitt"/>
    <w:uiPriority w:val="99"/>
    <w:semiHidden/>
    <w:unhideWhenUsed/>
    <w:rsid w:val="00CF148F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90610B"/>
    <w:pPr>
      <w:tabs>
        <w:tab w:val="clear" w:pos="1134"/>
        <w:tab w:val="clear" w:pos="9072"/>
      </w:tabs>
      <w:spacing w:before="100" w:beforeAutospacing="1" w:after="100" w:afterAutospacing="1"/>
    </w:pPr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arfil03.office.guldfynd.se\home\hannele.sjo\Downloads\220404-mall-f_r-klubb-verksamhetsplan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A615DB92AF40C78A253E892D791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0703B-0EB6-40C1-9D8E-63D0886A4381}"/>
      </w:docPartPr>
      <w:docPartBody>
        <w:p w:rsidR="00000000" w:rsidRDefault="00CD0DBE">
          <w:pPr>
            <w:pStyle w:val="FFA615DB92AF40C78A253E892D7919EF"/>
          </w:pPr>
          <w:r>
            <w:rPr>
              <w:rStyle w:val="Platshllartext"/>
            </w:rPr>
            <w:t>Ange klubbnamn</w:t>
          </w:r>
        </w:p>
      </w:docPartBody>
    </w:docPart>
    <w:docPart>
      <w:docPartPr>
        <w:name w:val="0477185DE8C647759BCE607C26ADF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0F18F-C021-4C6D-BC26-6C9F50F88BC5}"/>
      </w:docPartPr>
      <w:docPartBody>
        <w:p w:rsidR="00000000" w:rsidRDefault="001A4C6A">
          <w:pPr>
            <w:pStyle w:val="0477185DE8C647759BCE607C26ADFDD7"/>
          </w:pPr>
          <w:r>
            <w:rPr>
              <w:rStyle w:val="Platshllartext"/>
            </w:rPr>
            <w:t xml:space="preserve">Ange svar på fråga </w:t>
          </w:r>
          <w:r>
            <w:sym w:font="Wingdings" w:char="F08C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A2DBA0086E1A4BF98FCB0A9A532F0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9BA96-163D-4539-823A-B9251B1FE202}"/>
      </w:docPartPr>
      <w:docPartBody>
        <w:p w:rsidR="00000000" w:rsidRDefault="001A4C6A">
          <w:pPr>
            <w:pStyle w:val="A2DBA0086E1A4BF98FCB0A9A532F093C"/>
          </w:pPr>
          <w:r>
            <w:rPr>
              <w:rStyle w:val="Platshllartext"/>
            </w:rPr>
            <w:t xml:space="preserve">Ange svar på fråga </w:t>
          </w:r>
          <w:r>
            <w:sym w:font="Wingdings" w:char="F08D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0BA392553CCC4F38B4867CC5EC0BA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A7AB1-51A9-4A96-9E9A-0A14FD5CCFE1}"/>
      </w:docPartPr>
      <w:docPartBody>
        <w:p w:rsidR="00000000" w:rsidRDefault="001A4C6A">
          <w:pPr>
            <w:pStyle w:val="0BA392553CCC4F38B4867CC5EC0BA19B"/>
          </w:pPr>
          <w:r>
            <w:rPr>
              <w:rStyle w:val="Platshllartext"/>
            </w:rPr>
            <w:t xml:space="preserve">Ange svar på fråga </w:t>
          </w:r>
          <w:r>
            <w:sym w:font="Wingdings" w:char="F08E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2C1D80B7F7FE4A278EFC50E5BDF10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25598-501B-4F1E-9005-86ED2D37A2C6}"/>
      </w:docPartPr>
      <w:docPartBody>
        <w:p w:rsidR="00000000" w:rsidRDefault="001A4C6A">
          <w:pPr>
            <w:pStyle w:val="2C1D80B7F7FE4A278EFC50E5BDF10EC6"/>
          </w:pPr>
          <w:r>
            <w:rPr>
              <w:rStyle w:val="Platshllartext"/>
            </w:rPr>
            <w:t xml:space="preserve">Ange svar på fråga </w:t>
          </w:r>
          <w:r>
            <w:sym w:font="Wingdings" w:char="F08F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1FEFDD0BE0674C42BF33E51F5CFC1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FE535-3660-4714-A707-523CC2D6ED84}"/>
      </w:docPartPr>
      <w:docPartBody>
        <w:p w:rsidR="00000000" w:rsidRDefault="001A4C6A">
          <w:pPr>
            <w:pStyle w:val="1FEFDD0BE0674C42BF33E51F5CFC1978"/>
          </w:pPr>
          <w:r>
            <w:rPr>
              <w:rStyle w:val="Platshllartext"/>
            </w:rPr>
            <w:t xml:space="preserve">Ange svar på fråga </w:t>
          </w:r>
          <w:r>
            <w:sym w:font="Wingdings" w:char="F090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7C04BEE310D74B1C8871EB510FEBE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7E036-2C69-420F-9971-0F5E054948D2}"/>
      </w:docPartPr>
      <w:docPartBody>
        <w:p w:rsidR="00000000" w:rsidRDefault="001A4C6A">
          <w:pPr>
            <w:pStyle w:val="7C04BEE310D74B1C8871EB510FEBED9B"/>
          </w:pPr>
          <w:r>
            <w:rPr>
              <w:rStyle w:val="Platshllartext"/>
            </w:rPr>
            <w:t xml:space="preserve">Ange svar på fråga </w:t>
          </w:r>
          <w:r>
            <w:sym w:font="Wingdings" w:char="F091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EAFA4877C9C7404DB8D92E2419400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62F7F-D561-4B7B-BF3A-39DCDDCFB078}"/>
      </w:docPartPr>
      <w:docPartBody>
        <w:p w:rsidR="00000000" w:rsidRDefault="001A4C6A">
          <w:pPr>
            <w:pStyle w:val="EAFA4877C9C7404DB8D92E2419400AFA"/>
          </w:pPr>
          <w:r>
            <w:rPr>
              <w:rStyle w:val="Platshllartext"/>
            </w:rPr>
            <w:t xml:space="preserve">Ange svar på fråga </w:t>
          </w:r>
          <w:r>
            <w:sym w:font="Wingdings" w:char="F092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DF7725BCEBA94E5E9358CDE9BF027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594EB-5481-454D-A963-A04729E8DD5C}"/>
      </w:docPartPr>
      <w:docPartBody>
        <w:p w:rsidR="00000000" w:rsidRDefault="001A4C6A">
          <w:pPr>
            <w:pStyle w:val="DF7725BCEBA94E5E9358CDE9BF027C88"/>
          </w:pPr>
          <w:r>
            <w:rPr>
              <w:rStyle w:val="Platshllartext"/>
            </w:rPr>
            <w:t xml:space="preserve">Ange svar på fråga </w:t>
          </w:r>
          <w:r>
            <w:sym w:font="Wingdings" w:char="F093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666BAA3981F64F7C9D1155C6D00053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EA8CD-F267-479A-BA53-40E418AFEE8D}"/>
      </w:docPartPr>
      <w:docPartBody>
        <w:p w:rsidR="00000000" w:rsidRDefault="001A4C6A">
          <w:pPr>
            <w:pStyle w:val="666BAA3981F64F7C9D1155C6D000537E"/>
          </w:pPr>
          <w:r>
            <w:rPr>
              <w:rStyle w:val="Platshllartext"/>
            </w:rPr>
            <w:t xml:space="preserve">Ange svar på fråga </w:t>
          </w:r>
          <w:r>
            <w:sym w:font="Wingdings" w:char="F094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95B8034CCB434F55AA7A14939AF16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1B8A1-7033-4CC0-977B-BA26BE44E12B}"/>
      </w:docPartPr>
      <w:docPartBody>
        <w:p w:rsidR="00000000" w:rsidRDefault="001A4C6A">
          <w:pPr>
            <w:pStyle w:val="95B8034CCB434F55AA7A14939AF16225"/>
          </w:pPr>
          <w:r>
            <w:rPr>
              <w:rStyle w:val="Platshllartext"/>
            </w:rPr>
            <w:t xml:space="preserve">Ange svar på fråga </w:t>
          </w:r>
          <w:r>
            <w:sym w:font="Wingdings" w:char="F095"/>
          </w:r>
          <w:r>
            <w:rPr>
              <w:rStyle w:val="Platshllartext"/>
            </w:rPr>
            <w:t xml:space="preserve"> i denna ruta</w:t>
          </w:r>
        </w:p>
      </w:docPartBody>
    </w:docPart>
    <w:docPart>
      <w:docPartPr>
        <w:name w:val="FA6000E0907942DDB7DD8B916C6B9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51F54-CD9D-4101-9774-8713CF1A1F99}"/>
      </w:docPartPr>
      <w:docPartBody>
        <w:p w:rsidR="00000000" w:rsidRDefault="00071A61">
          <w:pPr>
            <w:pStyle w:val="FA6000E0907942DDB7DD8B916C6B9724"/>
          </w:pPr>
          <w:r w:rsidRPr="00A50804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2F682ED37FD8451C9948FEFB23970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74745-757C-42F5-8876-DE2AB548B27F}"/>
      </w:docPartPr>
      <w:docPartBody>
        <w:p w:rsidR="00000000" w:rsidRDefault="001A4C6A">
          <w:pPr>
            <w:pStyle w:val="2F682ED37FD8451C9948FEFB23970B87"/>
          </w:pPr>
          <w:r>
            <w:rPr>
              <w:rStyle w:val="Platshllartext"/>
            </w:rPr>
            <w:t>Ange ort</w:t>
          </w:r>
        </w:p>
      </w:docPartBody>
    </w:docPart>
    <w:docPart>
      <w:docPartPr>
        <w:name w:val="261D1A9AD58F4DB4810C9AB0FE522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8D7C1-9D74-4EF3-905F-A804887B0507}"/>
      </w:docPartPr>
      <w:docPartBody>
        <w:p w:rsidR="00000000" w:rsidRDefault="001A4C6A">
          <w:pPr>
            <w:pStyle w:val="261D1A9AD58F4DB4810C9AB0FE5222A8"/>
          </w:pPr>
          <w:r w:rsidRPr="003D6154">
            <w:rPr>
              <w:rStyle w:val="Platshllartext"/>
              <w:i/>
              <w:iCs/>
              <w:sz w:val="36"/>
              <w:szCs w:val="36"/>
              <w:u w:val="single"/>
            </w:rPr>
            <w:t>Ange presidentens namn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FA615DB92AF40C78A253E892D7919EF">
    <w:name w:val="FFA615DB92AF40C78A253E892D7919EF"/>
  </w:style>
  <w:style w:type="paragraph" w:customStyle="1" w:styleId="0477185DE8C647759BCE607C26ADFDD7">
    <w:name w:val="0477185DE8C647759BCE607C26ADFDD7"/>
  </w:style>
  <w:style w:type="paragraph" w:customStyle="1" w:styleId="A2DBA0086E1A4BF98FCB0A9A532F093C">
    <w:name w:val="A2DBA0086E1A4BF98FCB0A9A532F093C"/>
  </w:style>
  <w:style w:type="paragraph" w:customStyle="1" w:styleId="0BA392553CCC4F38B4867CC5EC0BA19B">
    <w:name w:val="0BA392553CCC4F38B4867CC5EC0BA19B"/>
  </w:style>
  <w:style w:type="paragraph" w:customStyle="1" w:styleId="2C1D80B7F7FE4A278EFC50E5BDF10EC6">
    <w:name w:val="2C1D80B7F7FE4A278EFC50E5BDF10EC6"/>
  </w:style>
  <w:style w:type="paragraph" w:customStyle="1" w:styleId="1FEFDD0BE0674C42BF33E51F5CFC1978">
    <w:name w:val="1FEFDD0BE0674C42BF33E51F5CFC1978"/>
  </w:style>
  <w:style w:type="paragraph" w:customStyle="1" w:styleId="7C04BEE310D74B1C8871EB510FEBED9B">
    <w:name w:val="7C04BEE310D74B1C8871EB510FEBED9B"/>
  </w:style>
  <w:style w:type="paragraph" w:customStyle="1" w:styleId="EAFA4877C9C7404DB8D92E2419400AFA">
    <w:name w:val="EAFA4877C9C7404DB8D92E2419400AFA"/>
  </w:style>
  <w:style w:type="paragraph" w:customStyle="1" w:styleId="DF7725BCEBA94E5E9358CDE9BF027C88">
    <w:name w:val="DF7725BCEBA94E5E9358CDE9BF027C88"/>
  </w:style>
  <w:style w:type="paragraph" w:customStyle="1" w:styleId="666BAA3981F64F7C9D1155C6D000537E">
    <w:name w:val="666BAA3981F64F7C9D1155C6D000537E"/>
  </w:style>
  <w:style w:type="paragraph" w:customStyle="1" w:styleId="95B8034CCB434F55AA7A14939AF16225">
    <w:name w:val="95B8034CCB434F55AA7A14939AF16225"/>
  </w:style>
  <w:style w:type="paragraph" w:customStyle="1" w:styleId="FA6000E0907942DDB7DD8B916C6B9724">
    <w:name w:val="FA6000E0907942DDB7DD8B916C6B9724"/>
  </w:style>
  <w:style w:type="paragraph" w:customStyle="1" w:styleId="2F682ED37FD8451C9948FEFB23970B87">
    <w:name w:val="2F682ED37FD8451C9948FEFB23970B87"/>
  </w:style>
  <w:style w:type="paragraph" w:customStyle="1" w:styleId="261D1A9AD58F4DB4810C9AB0FE5222A8">
    <w:name w:val="261D1A9AD58F4DB4810C9AB0FE522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220404-mall-f_r-klubb-verksamhetsplan (1)</Template>
  <TotalTime>17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Hannele Sjö</dc:creator>
  <cp:keywords/>
  <dc:description/>
  <cp:lastModifiedBy>Hannele Sjö</cp:lastModifiedBy>
  <cp:revision>1</cp:revision>
  <dcterms:created xsi:type="dcterms:W3CDTF">2023-03-30T06:47:00Z</dcterms:created>
  <dcterms:modified xsi:type="dcterms:W3CDTF">2023-03-30T07:04:00Z</dcterms:modified>
</cp:coreProperties>
</file>